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A8788" w14:textId="3BB029A9" w:rsidR="00A03CA7" w:rsidRDefault="00A03CA7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6A811317" w14:textId="77777777" w:rsidR="00175138" w:rsidRDefault="008B783B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44"/>
          <w:szCs w:val="44"/>
        </w:rPr>
      </w:pP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 w:rsidR="00175138">
        <w:rPr>
          <w:rFonts w:ascii="Century Gothic" w:hAnsi="Century Gothic"/>
          <w:b/>
          <w:bCs/>
          <w:color w:val="FF0000"/>
          <w:sz w:val="44"/>
          <w:szCs w:val="44"/>
        </w:rPr>
        <w:t xml:space="preserve"> </w:t>
      </w:r>
    </w:p>
    <w:p w14:paraId="45616550" w14:textId="3EE61C4F" w:rsidR="00A03CA7" w:rsidRPr="00175138" w:rsidRDefault="00175138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48"/>
          <w:szCs w:val="48"/>
        </w:rPr>
      </w:pPr>
      <w:r w:rsidRPr="00175138">
        <w:rPr>
          <w:rFonts w:ascii="Century Gothic" w:hAnsi="Century Gothic"/>
          <w:b/>
          <w:bCs/>
          <w:color w:val="FF0000"/>
          <w:sz w:val="48"/>
          <w:szCs w:val="48"/>
        </w:rPr>
        <w:t xml:space="preserve">Informationsmöte </w:t>
      </w:r>
      <w:r w:rsidR="008A7F05">
        <w:rPr>
          <w:rFonts w:ascii="Century Gothic" w:hAnsi="Century Gothic"/>
          <w:b/>
          <w:bCs/>
          <w:color w:val="FF0000"/>
          <w:sz w:val="48"/>
          <w:szCs w:val="48"/>
        </w:rPr>
        <w:t>8</w:t>
      </w:r>
      <w:r w:rsidR="006634A9">
        <w:rPr>
          <w:rFonts w:ascii="Century Gothic" w:hAnsi="Century Gothic"/>
          <w:b/>
          <w:bCs/>
          <w:color w:val="FF0000"/>
          <w:sz w:val="48"/>
          <w:szCs w:val="48"/>
        </w:rPr>
        <w:t xml:space="preserve"> februari -2024</w:t>
      </w:r>
    </w:p>
    <w:p w14:paraId="75BA7366" w14:textId="77777777" w:rsidR="00175138" w:rsidRDefault="00175138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36"/>
          <w:szCs w:val="36"/>
        </w:rPr>
      </w:pPr>
    </w:p>
    <w:p w14:paraId="5B039553" w14:textId="00BB8771" w:rsidR="00680CB7" w:rsidRPr="00175138" w:rsidRDefault="00680CB7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36"/>
          <w:szCs w:val="36"/>
        </w:rPr>
      </w:pPr>
      <w:r w:rsidRPr="00175138">
        <w:rPr>
          <w:rFonts w:ascii="Century Gothic" w:hAnsi="Century Gothic"/>
          <w:b/>
          <w:bCs/>
          <w:color w:val="FF0000"/>
          <w:sz w:val="36"/>
          <w:szCs w:val="36"/>
        </w:rPr>
        <w:t xml:space="preserve">Frågor och svar om renoveringarna på </w:t>
      </w:r>
      <w:r w:rsidR="006634A9">
        <w:rPr>
          <w:rFonts w:ascii="Century Gothic" w:hAnsi="Century Gothic"/>
          <w:b/>
          <w:bCs/>
          <w:color w:val="FF0000"/>
          <w:sz w:val="36"/>
          <w:szCs w:val="36"/>
        </w:rPr>
        <w:t xml:space="preserve">Norra </w:t>
      </w:r>
      <w:r w:rsidR="00707014" w:rsidRPr="00175138">
        <w:rPr>
          <w:rFonts w:ascii="Century Gothic" w:hAnsi="Century Gothic"/>
          <w:b/>
          <w:bCs/>
          <w:color w:val="FF0000"/>
          <w:sz w:val="36"/>
          <w:szCs w:val="36"/>
        </w:rPr>
        <w:t>Slevgränd</w:t>
      </w:r>
      <w:r w:rsidR="006E5F73" w:rsidRPr="00175138">
        <w:rPr>
          <w:rFonts w:ascii="Century Gothic" w:hAnsi="Century Gothic"/>
          <w:b/>
          <w:bCs/>
          <w:color w:val="FF0000"/>
          <w:sz w:val="36"/>
          <w:szCs w:val="36"/>
        </w:rPr>
        <w:t xml:space="preserve"> </w:t>
      </w:r>
      <w:proofErr w:type="gramStart"/>
      <w:r w:rsidR="002D6899">
        <w:rPr>
          <w:rFonts w:ascii="Century Gothic" w:hAnsi="Century Gothic"/>
          <w:b/>
          <w:bCs/>
          <w:color w:val="FF0000"/>
          <w:sz w:val="36"/>
          <w:szCs w:val="36"/>
        </w:rPr>
        <w:t>224-370</w:t>
      </w:r>
      <w:proofErr w:type="gramEnd"/>
      <w:r w:rsidR="002D6899">
        <w:rPr>
          <w:rFonts w:ascii="Century Gothic" w:hAnsi="Century Gothic"/>
          <w:b/>
          <w:bCs/>
          <w:color w:val="FF0000"/>
          <w:sz w:val="36"/>
          <w:szCs w:val="36"/>
        </w:rPr>
        <w:t>.</w:t>
      </w:r>
    </w:p>
    <w:p w14:paraId="4D978E99" w14:textId="4A4654CE" w:rsidR="004666FC" w:rsidRDefault="004666FC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5B1D48D9" w14:textId="6AE0D144" w:rsidR="008B78E5" w:rsidRDefault="00EE66ED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Cs/>
          <w:spacing w:val="-4"/>
        </w:rPr>
      </w:pPr>
      <w:r>
        <w:rPr>
          <w:rFonts w:ascii="Century Gothic" w:hAnsi="Century Gothic"/>
          <w:b/>
          <w:color w:val="FF0000"/>
        </w:rPr>
        <w:t>När startar renoveringe</w:t>
      </w:r>
      <w:r w:rsidR="00FE7608">
        <w:rPr>
          <w:rFonts w:ascii="Century Gothic" w:hAnsi="Century Gothic"/>
          <w:b/>
          <w:color w:val="FF0000"/>
        </w:rPr>
        <w:t>n</w:t>
      </w:r>
      <w:r w:rsidRPr="00E94DC7">
        <w:rPr>
          <w:rFonts w:ascii="Century Gothic" w:hAnsi="Century Gothic"/>
          <w:b/>
          <w:color w:val="FF0000"/>
        </w:rPr>
        <w:t>?</w:t>
      </w:r>
    </w:p>
    <w:p w14:paraId="62AB4201" w14:textId="4A129AAF" w:rsidR="004F025D" w:rsidRDefault="00FB283D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Cs/>
          <w:spacing w:val="-4"/>
        </w:rPr>
      </w:pPr>
      <w:r>
        <w:rPr>
          <w:rFonts w:ascii="Century Gothic" w:hAnsi="Century Gothic" w:cs="CenturyGothic-Bold"/>
          <w:bCs/>
          <w:spacing w:val="-4"/>
        </w:rPr>
        <w:t xml:space="preserve">Renoveringen beräknas starta under </w:t>
      </w:r>
      <w:r w:rsidR="00CD794E">
        <w:rPr>
          <w:rFonts w:ascii="Century Gothic" w:hAnsi="Century Gothic" w:cs="CenturyGothic-Bold"/>
          <w:bCs/>
          <w:spacing w:val="-4"/>
        </w:rPr>
        <w:t>mars</w:t>
      </w:r>
      <w:r>
        <w:rPr>
          <w:rFonts w:ascii="Century Gothic" w:hAnsi="Century Gothic" w:cs="CenturyGothic-Bold"/>
          <w:bCs/>
          <w:spacing w:val="-4"/>
        </w:rPr>
        <w:t xml:space="preserve"> månad</w:t>
      </w:r>
      <w:r w:rsidR="00FE7608">
        <w:rPr>
          <w:rFonts w:ascii="Century Gothic" w:hAnsi="Century Gothic" w:cs="CenturyGothic-Bold"/>
          <w:bCs/>
          <w:spacing w:val="-4"/>
        </w:rPr>
        <w:t>.</w:t>
      </w:r>
    </w:p>
    <w:p w14:paraId="54D91D2E" w14:textId="5A74394E" w:rsidR="00DD656F" w:rsidRDefault="00DD656F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/>
          <w:color w:val="FF0000"/>
          <w:spacing w:val="-4"/>
        </w:rPr>
      </w:pPr>
      <w:r w:rsidRPr="00FF4355">
        <w:rPr>
          <w:rFonts w:ascii="Century Gothic" w:hAnsi="Century Gothic" w:cs="CenturyGothic-Bold"/>
          <w:b/>
          <w:color w:val="FF0000"/>
          <w:spacing w:val="-4"/>
        </w:rPr>
        <w:t xml:space="preserve">När kommer dom till </w:t>
      </w:r>
      <w:r w:rsidR="001721A9" w:rsidRPr="00FF4355">
        <w:rPr>
          <w:rFonts w:ascii="Century Gothic" w:hAnsi="Century Gothic" w:cs="CenturyGothic-Bold"/>
          <w:b/>
          <w:color w:val="FF0000"/>
          <w:spacing w:val="-4"/>
        </w:rPr>
        <w:t>vårt hus?</w:t>
      </w:r>
    </w:p>
    <w:p w14:paraId="6B050FE9" w14:textId="77777777" w:rsidR="00766F95" w:rsidRPr="00766F95" w:rsidRDefault="00125889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Cs/>
          <w:spacing w:val="-4"/>
        </w:rPr>
      </w:pPr>
      <w:r w:rsidRPr="00766F95">
        <w:rPr>
          <w:rFonts w:ascii="Century Gothic" w:hAnsi="Century Gothic" w:cs="CenturyGothic-Bold"/>
          <w:bCs/>
          <w:spacing w:val="-4"/>
        </w:rPr>
        <w:t xml:space="preserve">Se </w:t>
      </w:r>
      <w:r w:rsidR="00766F95" w:rsidRPr="00766F95">
        <w:rPr>
          <w:rFonts w:ascii="Century Gothic" w:hAnsi="Century Gothic" w:cs="CenturyGothic-Bold"/>
          <w:bCs/>
          <w:spacing w:val="-4"/>
        </w:rPr>
        <w:t>medföljande skiss</w:t>
      </w:r>
    </w:p>
    <w:p w14:paraId="73C7E110" w14:textId="3C4041E6" w:rsidR="00175138" w:rsidRPr="00244D08" w:rsidRDefault="00175138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/>
          <w:spacing w:val="-4"/>
        </w:rPr>
      </w:pPr>
      <w:r w:rsidRPr="00244D08">
        <w:rPr>
          <w:rFonts w:ascii="Century Gothic" w:hAnsi="Century Gothic" w:cs="CenturyGothic-Bold"/>
          <w:b/>
          <w:color w:val="FF0000"/>
          <w:spacing w:val="-4"/>
        </w:rPr>
        <w:t>Vilka kommer att jobba i lägenheterna?</w:t>
      </w:r>
    </w:p>
    <w:p w14:paraId="6E271B92" w14:textId="492ECF8C" w:rsidR="004F025D" w:rsidRPr="00244D08" w:rsidRDefault="00175138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Cs/>
          <w:spacing w:val="-4"/>
        </w:rPr>
      </w:pPr>
      <w:r w:rsidRPr="00244D08">
        <w:rPr>
          <w:rFonts w:ascii="Century Gothic" w:hAnsi="Century Gothic" w:cs="CenturyGothic-Bold"/>
          <w:bCs/>
          <w:spacing w:val="-4"/>
        </w:rPr>
        <w:t xml:space="preserve">Det är </w:t>
      </w:r>
      <w:r w:rsidR="002D6899" w:rsidRPr="00244D08">
        <w:rPr>
          <w:rFonts w:ascii="Century Gothic" w:hAnsi="Century Gothic" w:cs="CenturyGothic-Bold"/>
          <w:bCs/>
          <w:spacing w:val="-4"/>
        </w:rPr>
        <w:t>Åbyns</w:t>
      </w:r>
      <w:r w:rsidR="00244D08" w:rsidRPr="00244D08">
        <w:rPr>
          <w:rFonts w:ascii="Century Gothic" w:hAnsi="Century Gothic" w:cs="CenturyGothic-Bold"/>
          <w:bCs/>
          <w:spacing w:val="-4"/>
        </w:rPr>
        <w:t xml:space="preserve"> bygg</w:t>
      </w:r>
      <w:r w:rsidRPr="00244D08">
        <w:rPr>
          <w:rFonts w:ascii="Century Gothic" w:hAnsi="Century Gothic" w:cs="CenturyGothic-Bold"/>
          <w:bCs/>
          <w:spacing w:val="-4"/>
        </w:rPr>
        <w:t xml:space="preserve"> som är huvudentreprenör.</w:t>
      </w:r>
    </w:p>
    <w:p w14:paraId="2220CF48" w14:textId="77777777" w:rsidR="00547021" w:rsidRPr="00E94DC7" w:rsidRDefault="00547021" w:rsidP="00547021">
      <w:pPr>
        <w:spacing w:after="0" w:line="240" w:lineRule="auto"/>
        <w:rPr>
          <w:rFonts w:ascii="Century Gothic" w:hAnsi="Century Gothic"/>
          <w:b/>
          <w:color w:val="FF0000"/>
        </w:rPr>
      </w:pPr>
      <w:proofErr w:type="spellStart"/>
      <w:r w:rsidRPr="00E94DC7">
        <w:rPr>
          <w:rFonts w:ascii="Century Gothic" w:hAnsi="Century Gothic"/>
          <w:b/>
          <w:color w:val="FF0000"/>
        </w:rPr>
        <w:t>Helrenoveras</w:t>
      </w:r>
      <w:proofErr w:type="spellEnd"/>
      <w:r w:rsidRPr="00E94DC7">
        <w:rPr>
          <w:rFonts w:ascii="Century Gothic" w:hAnsi="Century Gothic"/>
          <w:b/>
          <w:color w:val="FF0000"/>
        </w:rPr>
        <w:t xml:space="preserve"> badrummet?</w:t>
      </w:r>
      <w:r w:rsidRPr="00E94DC7">
        <w:rPr>
          <w:rFonts w:ascii="Century Gothic" w:hAnsi="Century Gothic"/>
          <w:b/>
          <w:color w:val="FF0000"/>
        </w:rPr>
        <w:tab/>
      </w:r>
    </w:p>
    <w:p w14:paraId="41E4A388" w14:textId="2E7CFC50" w:rsidR="00680CB7" w:rsidRDefault="00547021" w:rsidP="00547021">
      <w:pPr>
        <w:spacing w:after="0" w:line="240" w:lineRule="auto"/>
        <w:rPr>
          <w:rFonts w:ascii="Century Gothic" w:hAnsi="Century Gothic"/>
        </w:rPr>
      </w:pPr>
      <w:r w:rsidRPr="00F212BE">
        <w:rPr>
          <w:rFonts w:ascii="Century Gothic" w:hAnsi="Century Gothic"/>
        </w:rPr>
        <w:t>Ja</w:t>
      </w:r>
      <w:r>
        <w:rPr>
          <w:rFonts w:ascii="Century Gothic" w:hAnsi="Century Gothic"/>
        </w:rPr>
        <w:t>. Det innebär bland annat att vi byter</w:t>
      </w:r>
      <w:r w:rsidRPr="000D5D51">
        <w:rPr>
          <w:rFonts w:ascii="Century Gothic" w:hAnsi="Century Gothic"/>
        </w:rPr>
        <w:t xml:space="preserve"> ytskikten (golv och väggar) i badrummen. De nya ytskikte</w:t>
      </w:r>
      <w:r>
        <w:rPr>
          <w:rFonts w:ascii="Century Gothic" w:hAnsi="Century Gothic"/>
        </w:rPr>
        <w:t>n</w:t>
      </w:r>
      <w:r w:rsidRPr="000D5D51">
        <w:rPr>
          <w:rFonts w:ascii="Century Gothic" w:hAnsi="Century Gothic"/>
        </w:rPr>
        <w:t xml:space="preserve"> kommer att bestå av våtrumsmatta och målad väv. Vi </w:t>
      </w:r>
      <w:r w:rsidR="001F55C3">
        <w:rPr>
          <w:rFonts w:ascii="Century Gothic" w:hAnsi="Century Gothic"/>
        </w:rPr>
        <w:t xml:space="preserve">byter </w:t>
      </w:r>
      <w:r w:rsidRPr="000D5D51">
        <w:rPr>
          <w:rFonts w:ascii="Century Gothic" w:hAnsi="Century Gothic"/>
        </w:rPr>
        <w:t>golvbrunnarna</w:t>
      </w:r>
      <w:r w:rsidR="00970EDC">
        <w:rPr>
          <w:rFonts w:ascii="Century Gothic" w:hAnsi="Century Gothic"/>
        </w:rPr>
        <w:t xml:space="preserve"> och </w:t>
      </w:r>
      <w:r w:rsidR="00E36C62">
        <w:rPr>
          <w:rFonts w:ascii="Century Gothic" w:hAnsi="Century Gothic"/>
        </w:rPr>
        <w:t xml:space="preserve">dessa anpassas till </w:t>
      </w:r>
      <w:r w:rsidR="000C717C">
        <w:rPr>
          <w:rFonts w:ascii="Century Gothic" w:hAnsi="Century Gothic"/>
        </w:rPr>
        <w:t>d</w:t>
      </w:r>
      <w:r w:rsidR="00E36C62">
        <w:rPr>
          <w:rFonts w:ascii="Century Gothic" w:hAnsi="Century Gothic"/>
        </w:rPr>
        <w:t>uschplats</w:t>
      </w:r>
      <w:r w:rsidRPr="000D5D51">
        <w:rPr>
          <w:rFonts w:ascii="Century Gothic" w:hAnsi="Century Gothic"/>
        </w:rPr>
        <w:t xml:space="preserve">. </w:t>
      </w:r>
      <w:r w:rsidRPr="009558EA">
        <w:rPr>
          <w:rFonts w:ascii="Century Gothic" w:hAnsi="Century Gothic"/>
        </w:rPr>
        <w:t>Badrumsskåp inklusive belysning</w:t>
      </w:r>
      <w:r w:rsidR="0005602F">
        <w:rPr>
          <w:rFonts w:ascii="Century Gothic" w:hAnsi="Century Gothic"/>
        </w:rPr>
        <w:t xml:space="preserve">, </w:t>
      </w:r>
      <w:r w:rsidRPr="0005602F">
        <w:rPr>
          <w:rFonts w:ascii="Century Gothic" w:hAnsi="Century Gothic"/>
        </w:rPr>
        <w:t>eluttag installeras.</w:t>
      </w:r>
      <w:r w:rsidRPr="000D5D51">
        <w:rPr>
          <w:rFonts w:ascii="Century Gothic" w:hAnsi="Century Gothic"/>
        </w:rPr>
        <w:t xml:space="preserve"> </w:t>
      </w:r>
    </w:p>
    <w:p w14:paraId="39EA3647" w14:textId="3DDB1109" w:rsidR="00926FEB" w:rsidRDefault="00CA3E49" w:rsidP="00547021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894BFE">
        <w:rPr>
          <w:rFonts w:ascii="Century Gothic" w:hAnsi="Century Gothic"/>
        </w:rPr>
        <w:t>orslin</w:t>
      </w:r>
      <w:r w:rsidR="00351D27">
        <w:rPr>
          <w:rFonts w:ascii="Century Gothic" w:hAnsi="Century Gothic"/>
        </w:rPr>
        <w:t xml:space="preserve"> (wc-stol,</w:t>
      </w:r>
      <w:r>
        <w:rPr>
          <w:rFonts w:ascii="Century Gothic" w:hAnsi="Century Gothic"/>
        </w:rPr>
        <w:t xml:space="preserve"> </w:t>
      </w:r>
      <w:r w:rsidR="00444E6A">
        <w:rPr>
          <w:rFonts w:ascii="Century Gothic" w:hAnsi="Century Gothic"/>
        </w:rPr>
        <w:t>tvättställ</w:t>
      </w:r>
      <w:r w:rsidR="00AA0797">
        <w:rPr>
          <w:rFonts w:ascii="Century Gothic" w:hAnsi="Century Gothic"/>
        </w:rPr>
        <w:t>,</w:t>
      </w:r>
      <w:r w:rsidR="007A108F">
        <w:rPr>
          <w:rFonts w:ascii="Century Gothic" w:hAnsi="Century Gothic"/>
        </w:rPr>
        <w:t xml:space="preserve"> </w:t>
      </w:r>
      <w:r w:rsidR="00AA0797">
        <w:rPr>
          <w:rFonts w:ascii="Century Gothic" w:hAnsi="Century Gothic"/>
        </w:rPr>
        <w:t>blandare</w:t>
      </w:r>
      <w:r w:rsidR="007A108F">
        <w:rPr>
          <w:rFonts w:ascii="Century Gothic" w:hAnsi="Century Gothic"/>
        </w:rPr>
        <w:t>)</w:t>
      </w:r>
      <w:r w:rsidR="008E6CC7">
        <w:rPr>
          <w:rFonts w:ascii="Century Gothic" w:hAnsi="Century Gothic"/>
        </w:rPr>
        <w:t xml:space="preserve"> </w:t>
      </w:r>
      <w:r w:rsidR="00894BFE">
        <w:rPr>
          <w:rFonts w:ascii="Century Gothic" w:hAnsi="Century Gothic"/>
        </w:rPr>
        <w:t>som är äldre än fem år</w:t>
      </w:r>
      <w:r>
        <w:rPr>
          <w:rFonts w:ascii="Century Gothic" w:hAnsi="Century Gothic"/>
        </w:rPr>
        <w:t xml:space="preserve"> byts ut</w:t>
      </w:r>
      <w:r w:rsidR="00EA11E8">
        <w:rPr>
          <w:rFonts w:ascii="Century Gothic" w:hAnsi="Century Gothic"/>
        </w:rPr>
        <w:t>.</w:t>
      </w:r>
    </w:p>
    <w:p w14:paraId="1505A724" w14:textId="77777777" w:rsidR="00CA3E49" w:rsidRDefault="00CA3E49" w:rsidP="00547021">
      <w:pPr>
        <w:spacing w:after="0" w:line="240" w:lineRule="auto"/>
        <w:rPr>
          <w:rFonts w:ascii="Century Gothic" w:hAnsi="Century Gothic"/>
        </w:rPr>
      </w:pPr>
    </w:p>
    <w:p w14:paraId="7B626774" w14:textId="77777777" w:rsidR="00680CB7" w:rsidRPr="00E94DC7" w:rsidRDefault="00680CB7" w:rsidP="00680CB7">
      <w:pPr>
        <w:spacing w:after="0" w:line="240" w:lineRule="auto"/>
        <w:rPr>
          <w:rFonts w:ascii="Century Gothic" w:hAnsi="Century Gothic"/>
          <w:b/>
          <w:color w:val="FF0000"/>
        </w:rPr>
      </w:pPr>
      <w:r w:rsidRPr="00E94DC7">
        <w:rPr>
          <w:rFonts w:ascii="Century Gothic" w:hAnsi="Century Gothic"/>
          <w:b/>
          <w:color w:val="FF0000"/>
        </w:rPr>
        <w:t>Sätts det upp nya armaturer i lägenheten?</w:t>
      </w:r>
    </w:p>
    <w:p w14:paraId="0927BF2F" w14:textId="633A7D18" w:rsidR="00680CB7" w:rsidRDefault="00680CB7" w:rsidP="00680CB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Ja,</w:t>
      </w:r>
      <w:r w:rsidR="008B2026">
        <w:rPr>
          <w:rFonts w:ascii="Century Gothic" w:hAnsi="Century Gothic"/>
        </w:rPr>
        <w:t xml:space="preserve"> i</w:t>
      </w:r>
      <w:r>
        <w:rPr>
          <w:rFonts w:ascii="Century Gothic" w:hAnsi="Century Gothic"/>
        </w:rPr>
        <w:t xml:space="preserve"> badrum</w:t>
      </w:r>
      <w:r w:rsidR="008B2026">
        <w:rPr>
          <w:rFonts w:ascii="Century Gothic" w:hAnsi="Century Gothic"/>
        </w:rPr>
        <w:t>met</w:t>
      </w:r>
      <w:r>
        <w:rPr>
          <w:rFonts w:ascii="Century Gothic" w:hAnsi="Century Gothic"/>
        </w:rPr>
        <w:t xml:space="preserve">. </w:t>
      </w:r>
    </w:p>
    <w:p w14:paraId="0C04AEE1" w14:textId="77777777" w:rsidR="00680CB7" w:rsidRDefault="00680CB7" w:rsidP="00680CB7">
      <w:pPr>
        <w:spacing w:after="0" w:line="240" w:lineRule="auto"/>
        <w:rPr>
          <w:rFonts w:ascii="Century Gothic" w:hAnsi="Century Gothic"/>
          <w:b/>
        </w:rPr>
      </w:pPr>
    </w:p>
    <w:p w14:paraId="2AB59F0B" w14:textId="57DF6842" w:rsidR="00680CB7" w:rsidRPr="00F212BE" w:rsidRDefault="00371FFF" w:rsidP="00680CB7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t>Vad görs i köket</w:t>
      </w:r>
      <w:r w:rsidR="00680CB7" w:rsidRPr="00E94DC7">
        <w:rPr>
          <w:rFonts w:ascii="Century Gothic" w:hAnsi="Century Gothic"/>
          <w:b/>
          <w:color w:val="FF0000"/>
        </w:rPr>
        <w:t>?</w:t>
      </w:r>
      <w:r w:rsidR="00680CB7" w:rsidRPr="00F212BE">
        <w:rPr>
          <w:rFonts w:ascii="Century Gothic" w:hAnsi="Century Gothic"/>
          <w:b/>
        </w:rPr>
        <w:tab/>
      </w:r>
    </w:p>
    <w:p w14:paraId="14A33068" w14:textId="3216C001" w:rsidR="00680CB7" w:rsidRDefault="009D639E" w:rsidP="00680CB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Vi </w:t>
      </w:r>
      <w:proofErr w:type="spellStart"/>
      <w:r>
        <w:rPr>
          <w:rFonts w:ascii="Century Gothic" w:hAnsi="Century Gothic"/>
        </w:rPr>
        <w:t>vattensäkrar</w:t>
      </w:r>
      <w:proofErr w:type="spellEnd"/>
      <w:r>
        <w:rPr>
          <w:rFonts w:ascii="Century Gothic" w:hAnsi="Century Gothic"/>
        </w:rPr>
        <w:t xml:space="preserve"> under diskbänken. Detta för att minimera </w:t>
      </w:r>
      <w:r w:rsidR="00745BD1">
        <w:rPr>
          <w:rFonts w:ascii="Century Gothic" w:hAnsi="Century Gothic"/>
        </w:rPr>
        <w:t xml:space="preserve">eventuella skador vid </w:t>
      </w:r>
      <w:r w:rsidR="00305EFD">
        <w:rPr>
          <w:rFonts w:ascii="Century Gothic" w:hAnsi="Century Gothic"/>
        </w:rPr>
        <w:t xml:space="preserve">eventuella </w:t>
      </w:r>
      <w:r w:rsidR="00642A53">
        <w:rPr>
          <w:rFonts w:ascii="Century Gothic" w:hAnsi="Century Gothic"/>
        </w:rPr>
        <w:t xml:space="preserve">kommande </w:t>
      </w:r>
      <w:r w:rsidR="00EF5C15">
        <w:rPr>
          <w:rFonts w:ascii="Century Gothic" w:hAnsi="Century Gothic"/>
        </w:rPr>
        <w:t>vattenläckage.</w:t>
      </w:r>
    </w:p>
    <w:p w14:paraId="645FA7A6" w14:textId="77777777" w:rsidR="004666FC" w:rsidRPr="00F212BE" w:rsidRDefault="004666FC" w:rsidP="00680CB7">
      <w:pPr>
        <w:spacing w:after="0" w:line="240" w:lineRule="auto"/>
        <w:rPr>
          <w:rFonts w:ascii="Century Gothic" w:hAnsi="Century Gothic"/>
        </w:rPr>
      </w:pPr>
    </w:p>
    <w:p w14:paraId="265C43CC" w14:textId="33BA27EF" w:rsidR="00680CB7" w:rsidRPr="00F212BE" w:rsidRDefault="00680CB7" w:rsidP="00680CB7">
      <w:pPr>
        <w:spacing w:after="0" w:line="240" w:lineRule="auto"/>
        <w:rPr>
          <w:rFonts w:ascii="Century Gothic" w:hAnsi="Century Gothic"/>
          <w:b/>
        </w:rPr>
      </w:pPr>
      <w:r w:rsidRPr="00E94DC7">
        <w:rPr>
          <w:rFonts w:ascii="Century Gothic" w:hAnsi="Century Gothic"/>
          <w:b/>
          <w:color w:val="FF0000"/>
        </w:rPr>
        <w:t xml:space="preserve">Får man göra några färgval i </w:t>
      </w:r>
      <w:r w:rsidR="00EB629C">
        <w:rPr>
          <w:rFonts w:ascii="Century Gothic" w:hAnsi="Century Gothic"/>
          <w:b/>
          <w:color w:val="FF0000"/>
        </w:rPr>
        <w:t>badrummet</w:t>
      </w:r>
      <w:r w:rsidR="00E71146">
        <w:rPr>
          <w:rFonts w:ascii="Century Gothic" w:hAnsi="Century Gothic"/>
          <w:b/>
          <w:color w:val="FF0000"/>
        </w:rPr>
        <w:t>?</w:t>
      </w:r>
      <w:r w:rsidRPr="00F212BE">
        <w:rPr>
          <w:rFonts w:ascii="Century Gothic" w:hAnsi="Century Gothic"/>
          <w:b/>
        </w:rPr>
        <w:tab/>
      </w:r>
    </w:p>
    <w:p w14:paraId="7CEBB819" w14:textId="77777777" w:rsidR="00CA2B77" w:rsidRDefault="00680CB7" w:rsidP="004E3F04">
      <w:pPr>
        <w:spacing w:after="0" w:line="240" w:lineRule="auto"/>
        <w:rPr>
          <w:rFonts w:ascii="Century Gothic" w:hAnsi="Century Gothic"/>
        </w:rPr>
      </w:pPr>
      <w:r w:rsidRPr="00F212BE">
        <w:rPr>
          <w:rFonts w:ascii="Century Gothic" w:hAnsi="Century Gothic"/>
        </w:rPr>
        <w:t xml:space="preserve">Ja, </w:t>
      </w:r>
      <w:r w:rsidR="004E3F04" w:rsidRPr="004E3F04">
        <w:rPr>
          <w:rFonts w:ascii="Century Gothic" w:hAnsi="Century Gothic"/>
        </w:rPr>
        <w:t xml:space="preserve">Det kommer att tas fram </w:t>
      </w:r>
      <w:proofErr w:type="gramStart"/>
      <w:r w:rsidR="004E3F04" w:rsidRPr="004E3F04">
        <w:rPr>
          <w:rFonts w:ascii="Century Gothic" w:hAnsi="Century Gothic"/>
        </w:rPr>
        <w:t xml:space="preserve">3 </w:t>
      </w:r>
      <w:proofErr w:type="spellStart"/>
      <w:r w:rsidR="004E3F04" w:rsidRPr="004E3F04">
        <w:rPr>
          <w:rFonts w:ascii="Century Gothic" w:hAnsi="Century Gothic"/>
        </w:rPr>
        <w:t>st</w:t>
      </w:r>
      <w:proofErr w:type="spellEnd"/>
      <w:proofErr w:type="gramEnd"/>
      <w:r w:rsidR="004E3F04" w:rsidRPr="004E3F04">
        <w:rPr>
          <w:rFonts w:ascii="Century Gothic" w:hAnsi="Century Gothic"/>
        </w:rPr>
        <w:t xml:space="preserve"> alternativ på golvmatta och väggmatta som ni hyresgäster har att välja på. </w:t>
      </w:r>
    </w:p>
    <w:p w14:paraId="4D1D0FD1" w14:textId="3B67693E" w:rsidR="00CA2B77" w:rsidRPr="006D12EC" w:rsidRDefault="00CA2B77" w:rsidP="004E3F04">
      <w:pPr>
        <w:spacing w:after="0" w:line="240" w:lineRule="auto"/>
        <w:rPr>
          <w:rFonts w:ascii="Century Gothic" w:hAnsi="Century Gothic"/>
        </w:rPr>
      </w:pPr>
      <w:r w:rsidRPr="006D12EC">
        <w:rPr>
          <w:rFonts w:ascii="Century Gothic" w:hAnsi="Century Gothic"/>
        </w:rPr>
        <w:t>Färgvalen kommer att finnas hos din kvartersvä</w:t>
      </w:r>
      <w:r w:rsidR="00F91789">
        <w:rPr>
          <w:rFonts w:ascii="Century Gothic" w:hAnsi="Century Gothic"/>
        </w:rPr>
        <w:t>r</w:t>
      </w:r>
      <w:r w:rsidRPr="006D12EC">
        <w:rPr>
          <w:rFonts w:ascii="Century Gothic" w:hAnsi="Century Gothic"/>
        </w:rPr>
        <w:t>d på Spanngränd 5.</w:t>
      </w:r>
    </w:p>
    <w:p w14:paraId="76AE4705" w14:textId="3C5968FA" w:rsidR="004E3F04" w:rsidRDefault="004E3F04" w:rsidP="004E3F04">
      <w:pPr>
        <w:spacing w:after="0" w:line="240" w:lineRule="auto"/>
        <w:rPr>
          <w:rFonts w:ascii="Century Gothic" w:hAnsi="Century Gothic"/>
        </w:rPr>
      </w:pPr>
      <w:r w:rsidRPr="006D12EC">
        <w:rPr>
          <w:rFonts w:ascii="Century Gothic" w:hAnsi="Century Gothic"/>
        </w:rPr>
        <w:t>Vill ni inte välja så väljer Bostaden.</w:t>
      </w:r>
    </w:p>
    <w:p w14:paraId="31AE5D1C" w14:textId="77777777" w:rsidR="00A54389" w:rsidRDefault="00A54389" w:rsidP="004E3F04">
      <w:pPr>
        <w:spacing w:after="0" w:line="240" w:lineRule="auto"/>
        <w:rPr>
          <w:rFonts w:ascii="Century Gothic" w:hAnsi="Century Gothic"/>
        </w:rPr>
      </w:pPr>
    </w:p>
    <w:p w14:paraId="69F8D472" w14:textId="78504E19" w:rsidR="007450EE" w:rsidRDefault="00896468" w:rsidP="004E3F04">
      <w:pPr>
        <w:spacing w:after="0" w:line="240" w:lineRule="auto"/>
        <w:rPr>
          <w:rFonts w:ascii="Century Gothic" w:hAnsi="Century Gothic"/>
          <w:b/>
          <w:color w:val="FF0000"/>
        </w:rPr>
      </w:pPr>
      <w:r w:rsidRPr="00E94DC7">
        <w:rPr>
          <w:rFonts w:ascii="Century Gothic" w:hAnsi="Century Gothic"/>
          <w:b/>
          <w:color w:val="FF0000"/>
        </w:rPr>
        <w:t xml:space="preserve">Får man göra några färgval i </w:t>
      </w:r>
      <w:r w:rsidR="0050512E">
        <w:rPr>
          <w:rFonts w:ascii="Century Gothic" w:hAnsi="Century Gothic"/>
          <w:b/>
          <w:color w:val="FF0000"/>
        </w:rPr>
        <w:t>Tvättrummet</w:t>
      </w:r>
      <w:r>
        <w:rPr>
          <w:rFonts w:ascii="Century Gothic" w:hAnsi="Century Gothic"/>
          <w:b/>
          <w:color w:val="FF0000"/>
        </w:rPr>
        <w:t>?</w:t>
      </w:r>
    </w:p>
    <w:p w14:paraId="6171580A" w14:textId="07ED6AAE" w:rsidR="00896468" w:rsidRPr="00AD2EB6" w:rsidRDefault="0050512E" w:rsidP="004E3F04">
      <w:pPr>
        <w:spacing w:after="0" w:line="240" w:lineRule="auto"/>
        <w:rPr>
          <w:rFonts w:ascii="Century Gothic" w:hAnsi="Century Gothic"/>
          <w:bCs/>
        </w:rPr>
      </w:pPr>
      <w:r w:rsidRPr="00F91789">
        <w:rPr>
          <w:rFonts w:ascii="Century Gothic" w:hAnsi="Century Gothic"/>
          <w:bCs/>
        </w:rPr>
        <w:t xml:space="preserve">Ja, ni får </w:t>
      </w:r>
      <w:r w:rsidR="00C16399" w:rsidRPr="00F91789">
        <w:rPr>
          <w:rFonts w:ascii="Century Gothic" w:hAnsi="Century Gothic"/>
          <w:bCs/>
        </w:rPr>
        <w:t>välja bland samma</w:t>
      </w:r>
      <w:r w:rsidR="00711F74" w:rsidRPr="00F91789">
        <w:rPr>
          <w:rFonts w:ascii="Century Gothic" w:hAnsi="Century Gothic"/>
          <w:bCs/>
        </w:rPr>
        <w:t xml:space="preserve"> alternativ som till badrummet</w:t>
      </w:r>
      <w:r w:rsidR="00F91789" w:rsidRPr="00F91789">
        <w:rPr>
          <w:rFonts w:ascii="Century Gothic" w:hAnsi="Century Gothic"/>
          <w:bCs/>
        </w:rPr>
        <w:t xml:space="preserve"> på golvmattan.</w:t>
      </w:r>
    </w:p>
    <w:p w14:paraId="1B54D8B1" w14:textId="77777777" w:rsidR="00A54389" w:rsidRDefault="00A54389" w:rsidP="004E3F04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0FCA24DE" w14:textId="77777777" w:rsidR="00A54389" w:rsidRDefault="00A54389" w:rsidP="004E3F04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4DED01A1" w14:textId="77777777" w:rsidR="00A54389" w:rsidRDefault="00A54389" w:rsidP="004E3F04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5E5CCD54" w14:textId="77777777" w:rsidR="00A54389" w:rsidRDefault="00A54389" w:rsidP="004E3F04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4BF98282" w14:textId="77777777" w:rsidR="00A54389" w:rsidRDefault="00A54389" w:rsidP="004E3F04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46C0DBA9" w14:textId="77777777" w:rsidR="00454DF8" w:rsidRDefault="00454DF8" w:rsidP="004E3F04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1C956123" w14:textId="77777777" w:rsidR="008D0159" w:rsidRDefault="008D0159" w:rsidP="004E3F04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67DB92D9" w14:textId="69953815" w:rsidR="000238B8" w:rsidRPr="00CE377A" w:rsidRDefault="00CE377A" w:rsidP="004E3F04">
      <w:pPr>
        <w:spacing w:after="0" w:line="240" w:lineRule="auto"/>
        <w:rPr>
          <w:rFonts w:ascii="Century Gothic" w:hAnsi="Century Gothic"/>
          <w:b/>
          <w:bCs/>
          <w:color w:val="FF0000"/>
        </w:rPr>
      </w:pPr>
      <w:r w:rsidRPr="00CE377A">
        <w:rPr>
          <w:rFonts w:ascii="Century Gothic" w:hAnsi="Century Gothic"/>
          <w:b/>
          <w:bCs/>
          <w:color w:val="FF0000"/>
        </w:rPr>
        <w:t>Kan jag behålla mitt badkar?</w:t>
      </w:r>
    </w:p>
    <w:p w14:paraId="3CA1A7E6" w14:textId="0605CF5D" w:rsidR="00680CB7" w:rsidRDefault="004E3F04" w:rsidP="004E3F04">
      <w:pPr>
        <w:spacing w:after="0" w:line="240" w:lineRule="auto"/>
        <w:rPr>
          <w:rFonts w:ascii="Century Gothic" w:hAnsi="Century Gothic"/>
        </w:rPr>
      </w:pPr>
      <w:r w:rsidRPr="004E3F04">
        <w:rPr>
          <w:rFonts w:ascii="Century Gothic" w:hAnsi="Century Gothic"/>
        </w:rPr>
        <w:t xml:space="preserve">Ni som har badkar </w:t>
      </w:r>
      <w:r w:rsidR="00F91789">
        <w:rPr>
          <w:rFonts w:ascii="Century Gothic" w:hAnsi="Century Gothic"/>
        </w:rPr>
        <w:t xml:space="preserve">idag </w:t>
      </w:r>
      <w:r w:rsidRPr="004E3F04">
        <w:rPr>
          <w:rFonts w:ascii="Century Gothic" w:hAnsi="Century Gothic"/>
        </w:rPr>
        <w:t>kommer att få välja om ni vill ha</w:t>
      </w:r>
      <w:r w:rsidR="002C3A33" w:rsidRPr="002C3A33">
        <w:rPr>
          <w:rFonts w:ascii="Century Gothic" w:hAnsi="Century Gothic"/>
        </w:rPr>
        <w:t xml:space="preserve"> </w:t>
      </w:r>
      <w:r w:rsidR="00AD2EB6" w:rsidRPr="002C3A33">
        <w:rPr>
          <w:rFonts w:ascii="Century Gothic" w:hAnsi="Century Gothic"/>
        </w:rPr>
        <w:t>ert</w:t>
      </w:r>
      <w:r w:rsidR="002C3A33" w:rsidRPr="002C3A33">
        <w:rPr>
          <w:rFonts w:ascii="Century Gothic" w:hAnsi="Century Gothic"/>
        </w:rPr>
        <w:t xml:space="preserve"> badkar återmontera</w:t>
      </w:r>
      <w:r w:rsidR="00AB7202">
        <w:rPr>
          <w:rFonts w:ascii="Century Gothic" w:hAnsi="Century Gothic"/>
        </w:rPr>
        <w:t>t</w:t>
      </w:r>
      <w:r w:rsidR="0079329D">
        <w:rPr>
          <w:rFonts w:ascii="Century Gothic" w:hAnsi="Century Gothic"/>
        </w:rPr>
        <w:t xml:space="preserve">, eller </w:t>
      </w:r>
      <w:r w:rsidR="00704750">
        <w:rPr>
          <w:rFonts w:ascii="Century Gothic" w:hAnsi="Century Gothic"/>
        </w:rPr>
        <w:t>om</w:t>
      </w:r>
      <w:r w:rsidR="007F71B4">
        <w:rPr>
          <w:rFonts w:ascii="Century Gothic" w:hAnsi="Century Gothic"/>
        </w:rPr>
        <w:t xml:space="preserve"> ni vill ha en dusch installerad.</w:t>
      </w:r>
      <w:r w:rsidRPr="004E3F04">
        <w:rPr>
          <w:rFonts w:ascii="Century Gothic" w:hAnsi="Century Gothic"/>
        </w:rPr>
        <w:t xml:space="preserve"> </w:t>
      </w:r>
    </w:p>
    <w:p w14:paraId="703C7E5D" w14:textId="4D00D2CA" w:rsidR="00730058" w:rsidRPr="00F91789" w:rsidRDefault="00817CE5" w:rsidP="00680CB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Beskrivning av utförande</w:t>
      </w:r>
      <w:r w:rsidR="003F3D09">
        <w:rPr>
          <w:rFonts w:ascii="Century Gothic" w:hAnsi="Century Gothic"/>
        </w:rPr>
        <w:t xml:space="preserve"> gällande dusch</w:t>
      </w:r>
      <w:r w:rsidR="00F33F41">
        <w:rPr>
          <w:rFonts w:ascii="Century Gothic" w:hAnsi="Century Gothic"/>
        </w:rPr>
        <w:t xml:space="preserve">hörna alternativt </w:t>
      </w:r>
      <w:r w:rsidR="003F3D09">
        <w:rPr>
          <w:rFonts w:ascii="Century Gothic" w:hAnsi="Century Gothic"/>
        </w:rPr>
        <w:t>badkar</w:t>
      </w:r>
      <w:r w:rsidR="00F33F41">
        <w:rPr>
          <w:rFonts w:ascii="Century Gothic" w:hAnsi="Century Gothic"/>
        </w:rPr>
        <w:t>.</w:t>
      </w:r>
      <w:r w:rsidR="003F3D09">
        <w:rPr>
          <w:rFonts w:ascii="Century Gothic" w:hAnsi="Century Gothic"/>
        </w:rPr>
        <w:t xml:space="preserve"> </w:t>
      </w:r>
    </w:p>
    <w:p w14:paraId="3D1A46BF" w14:textId="726263D1" w:rsidR="00730058" w:rsidRPr="00730058" w:rsidRDefault="00CA2B77" w:rsidP="00730058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A9EA6" wp14:editId="340F60C9">
            <wp:simplePos x="0" y="0"/>
            <wp:positionH relativeFrom="column">
              <wp:posOffset>473075</wp:posOffset>
            </wp:positionH>
            <wp:positionV relativeFrom="paragraph">
              <wp:posOffset>236220</wp:posOffset>
            </wp:positionV>
            <wp:extent cx="3343275" cy="2838450"/>
            <wp:effectExtent l="0" t="0" r="9525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36B9E" w14:textId="493719E5" w:rsidR="00730058" w:rsidRPr="00730058" w:rsidRDefault="00730058" w:rsidP="00730058">
      <w:pPr>
        <w:rPr>
          <w:rFonts w:ascii="Century Gothic" w:hAnsi="Century Gothic"/>
        </w:rPr>
      </w:pPr>
    </w:p>
    <w:p w14:paraId="2240B0E5" w14:textId="0EE65B7C" w:rsidR="00730058" w:rsidRPr="00730058" w:rsidRDefault="00730058" w:rsidP="00730058">
      <w:pPr>
        <w:rPr>
          <w:rFonts w:ascii="Century Gothic" w:hAnsi="Century Gothic"/>
        </w:rPr>
      </w:pPr>
    </w:p>
    <w:p w14:paraId="715E3E4F" w14:textId="0FE4B701" w:rsidR="00730058" w:rsidRDefault="00730058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7B310213" w14:textId="3335E58C" w:rsidR="00730058" w:rsidRDefault="00730058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5B7B6F7A" w14:textId="33A36C12" w:rsidR="00F91789" w:rsidRPr="00F91789" w:rsidRDefault="00730058" w:rsidP="00F91789">
      <w:pPr>
        <w:tabs>
          <w:tab w:val="center" w:pos="785"/>
        </w:tabs>
        <w:spacing w:after="0" w:line="240" w:lineRule="auto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ab/>
      </w:r>
      <w:r>
        <w:rPr>
          <w:rFonts w:ascii="Century Gothic" w:hAnsi="Century Gothic"/>
          <w:b/>
          <w:color w:val="FF0000"/>
        </w:rPr>
        <w:br w:type="textWrapping" w:clear="all"/>
      </w:r>
    </w:p>
    <w:p w14:paraId="2FFA323A" w14:textId="77777777" w:rsidR="00F91789" w:rsidRDefault="00F91789" w:rsidP="008A07A4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3E364EF5" w14:textId="73EB9684" w:rsidR="00DC5A41" w:rsidRPr="00434FA4" w:rsidRDefault="00623956" w:rsidP="008A07A4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bCs/>
          <w:color w:val="FF0000"/>
        </w:rPr>
        <w:t>Hur kommer tvättru</w:t>
      </w:r>
      <w:r w:rsidR="00145F66">
        <w:rPr>
          <w:rFonts w:ascii="Century Gothic" w:hAnsi="Century Gothic"/>
          <w:b/>
          <w:bCs/>
          <w:color w:val="FF0000"/>
        </w:rPr>
        <w:t xml:space="preserve">mmen att </w:t>
      </w:r>
      <w:r w:rsidR="00601244">
        <w:rPr>
          <w:rFonts w:ascii="Century Gothic" w:hAnsi="Century Gothic"/>
          <w:b/>
          <w:bCs/>
          <w:color w:val="FF0000"/>
        </w:rPr>
        <w:t>se ut efter renoveringen?</w:t>
      </w:r>
    </w:p>
    <w:p w14:paraId="5BC1B353" w14:textId="1F75BC78" w:rsidR="008D58F6" w:rsidRDefault="00ED6F20" w:rsidP="008A07A4">
      <w:pPr>
        <w:spacing w:after="0" w:line="240" w:lineRule="auto"/>
        <w:rPr>
          <w:rFonts w:ascii="Century Gothic" w:hAnsi="Century Gothic"/>
        </w:rPr>
      </w:pPr>
      <w:r w:rsidRPr="008629A6">
        <w:rPr>
          <w:rFonts w:ascii="Century Gothic" w:hAnsi="Century Gothic"/>
        </w:rPr>
        <w:t xml:space="preserve">Du kommer att få välja mellan två olika lösningar i </w:t>
      </w:r>
      <w:r w:rsidR="00413B7B" w:rsidRPr="008629A6">
        <w:rPr>
          <w:rFonts w:ascii="Century Gothic" w:hAnsi="Century Gothic"/>
        </w:rPr>
        <w:t>ditt tvättrum</w:t>
      </w:r>
      <w:r w:rsidR="00F91789">
        <w:rPr>
          <w:rFonts w:ascii="Century Gothic" w:hAnsi="Century Gothic"/>
        </w:rPr>
        <w:t xml:space="preserve">, en lösning med torktumlare och en med torkskåp. Vid val av torktumlare tillkommer en hyreshöjning på </w:t>
      </w:r>
      <w:r w:rsidR="00F91789" w:rsidRPr="00640301">
        <w:rPr>
          <w:rFonts w:ascii="Century Gothic" w:hAnsi="Century Gothic"/>
          <w:b/>
          <w:bCs/>
        </w:rPr>
        <w:t>154 kr/månad.</w:t>
      </w:r>
    </w:p>
    <w:p w14:paraId="60E2A2BE" w14:textId="77777777" w:rsidR="00F91789" w:rsidRDefault="00F91789" w:rsidP="008A07A4">
      <w:pPr>
        <w:spacing w:after="0" w:line="240" w:lineRule="auto"/>
        <w:rPr>
          <w:rFonts w:ascii="Century Gothic" w:hAnsi="Century Gothic"/>
        </w:rPr>
      </w:pPr>
    </w:p>
    <w:p w14:paraId="52CB7AC9" w14:textId="77777777" w:rsidR="00F91789" w:rsidRDefault="00F91789" w:rsidP="008A07A4">
      <w:pPr>
        <w:spacing w:after="0" w:line="240" w:lineRule="auto"/>
        <w:rPr>
          <w:rFonts w:ascii="Century Gothic" w:hAnsi="Century Gothic"/>
        </w:rPr>
      </w:pPr>
    </w:p>
    <w:p w14:paraId="65E1B96B" w14:textId="03FEE9CE" w:rsidR="00F91789" w:rsidRDefault="00F91789" w:rsidP="008A07A4">
      <w:pPr>
        <w:spacing w:after="0" w:line="240" w:lineRule="auto"/>
        <w:rPr>
          <w:rFonts w:ascii="Century Gothic" w:hAnsi="Century Gothic"/>
        </w:rPr>
      </w:pPr>
      <w:r w:rsidRPr="00F91789">
        <w:rPr>
          <w:rFonts w:ascii="Century Gothic" w:hAnsi="Century Gothic"/>
        </w:rPr>
        <w:drawing>
          <wp:inline distT="0" distB="0" distL="0" distR="0" wp14:anchorId="655C2374" wp14:editId="1AC90C02">
            <wp:extent cx="2725440" cy="1923840"/>
            <wp:effectExtent l="0" t="0" r="0" b="635"/>
            <wp:docPr id="1059337460" name="Platshållare för innehåll 5" descr="En bild som visar diagram, Rektangel, skiss, Teknisk ritning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867A18BF-A976-21A6-609A-F360B451A3E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tshållare för innehåll 5" descr="En bild som visar diagram, Rektangel, skiss, Teknisk ritning&#10;&#10;Automatiskt genererad beskrivning">
                      <a:extLst>
                        <a:ext uri="{FF2B5EF4-FFF2-40B4-BE49-F238E27FC236}">
                          <a16:creationId xmlns:a16="http://schemas.microsoft.com/office/drawing/2014/main" id="{867A18BF-A976-21A6-609A-F360B451A3E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40" cy="192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D763B" w14:textId="77777777" w:rsidR="00A3224E" w:rsidRDefault="00A3224E" w:rsidP="008A07A4">
      <w:pPr>
        <w:spacing w:after="0" w:line="240" w:lineRule="auto"/>
        <w:rPr>
          <w:rFonts w:ascii="Century Gothic" w:hAnsi="Century Gothic"/>
        </w:rPr>
      </w:pPr>
    </w:p>
    <w:p w14:paraId="77522DCB" w14:textId="747D9BC8" w:rsidR="00A3224E" w:rsidRDefault="00F91789" w:rsidP="008A07A4">
      <w:pPr>
        <w:spacing w:after="0" w:line="240" w:lineRule="auto"/>
        <w:rPr>
          <w:rFonts w:ascii="Century Gothic" w:hAnsi="Century Gothic"/>
        </w:rPr>
      </w:pPr>
      <w:r w:rsidRPr="00F91789">
        <w:rPr>
          <w:rFonts w:ascii="Century Gothic" w:hAnsi="Century Gothic"/>
        </w:rPr>
        <w:lastRenderedPageBreak/>
        <w:drawing>
          <wp:inline distT="0" distB="0" distL="0" distR="0" wp14:anchorId="283A0B3C" wp14:editId="1D6976F8">
            <wp:extent cx="2803055" cy="1843304"/>
            <wp:effectExtent l="0" t="0" r="0" b="5080"/>
            <wp:docPr id="11" name="Bildobjekt 10" descr="En bild som visar diagram, skiss, Rektangel, Teknisk ritning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A377678B-6055-2206-98CD-7FD27B6A7B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0" descr="En bild som visar diagram, skiss, Rektangel, Teknisk ritning&#10;&#10;Automatiskt genererad beskrivning">
                      <a:extLst>
                        <a:ext uri="{FF2B5EF4-FFF2-40B4-BE49-F238E27FC236}">
                          <a16:creationId xmlns:a16="http://schemas.microsoft.com/office/drawing/2014/main" id="{A377678B-6055-2206-98CD-7FD27B6A7B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3055" cy="184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9833" w14:textId="4227436B" w:rsidR="00F91789" w:rsidRDefault="00F91789" w:rsidP="008A07A4">
      <w:pPr>
        <w:spacing w:after="0" w:line="240" w:lineRule="auto"/>
        <w:rPr>
          <w:rFonts w:ascii="Century Gothic" w:hAnsi="Century Gothic"/>
        </w:rPr>
      </w:pPr>
      <w:r w:rsidRPr="00F91789">
        <w:rPr>
          <w:rFonts w:ascii="Century Gothic" w:hAnsi="Century Gothic"/>
        </w:rPr>
        <w:drawing>
          <wp:inline distT="0" distB="0" distL="0" distR="0" wp14:anchorId="7CF7D5BF" wp14:editId="3EC3DD2F">
            <wp:extent cx="2762250" cy="1804670"/>
            <wp:effectExtent l="0" t="0" r="0" b="5080"/>
            <wp:docPr id="13" name="Bildobjekt 12" descr="En bild som visar diagram, skiss, Rektangel, Teknisk ritning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DE1F8645-5DEE-232F-AD5D-3DE43AD2A0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2" descr="En bild som visar diagram, skiss, Rektangel, Teknisk ritning&#10;&#10;Automatiskt genererad beskrivning">
                      <a:extLst>
                        <a:ext uri="{FF2B5EF4-FFF2-40B4-BE49-F238E27FC236}">
                          <a16:creationId xmlns:a16="http://schemas.microsoft.com/office/drawing/2014/main" id="{DE1F8645-5DEE-232F-AD5D-3DE43AD2A0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3036" cy="180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B9C1" w14:textId="77777777" w:rsidR="0093738D" w:rsidRDefault="0093738D" w:rsidP="008A07A4">
      <w:pPr>
        <w:spacing w:after="0" w:line="240" w:lineRule="auto"/>
        <w:rPr>
          <w:rFonts w:ascii="Century Gothic" w:hAnsi="Century Gothic"/>
        </w:rPr>
      </w:pPr>
    </w:p>
    <w:p w14:paraId="6A2AE4BB" w14:textId="521ABE70" w:rsidR="003F4F79" w:rsidRPr="00AE587B" w:rsidRDefault="00CE7E80" w:rsidP="008A07A4">
      <w:pPr>
        <w:spacing w:after="0" w:line="240" w:lineRule="auto"/>
        <w:rPr>
          <w:rFonts w:ascii="Century Gothic" w:hAnsi="Century Gothic"/>
          <w:b/>
          <w:bCs/>
          <w:color w:val="FF0000"/>
        </w:rPr>
      </w:pPr>
      <w:r w:rsidRPr="00AE587B">
        <w:rPr>
          <w:rFonts w:ascii="Century Gothic" w:hAnsi="Century Gothic"/>
          <w:b/>
          <w:bCs/>
          <w:color w:val="FF0000"/>
        </w:rPr>
        <w:t>Vad kommer dessa renoveringsåtgärder att innebära för dig som hyresgäst?</w:t>
      </w:r>
    </w:p>
    <w:p w14:paraId="67B8B2D6" w14:textId="77777777" w:rsidR="005B6D57" w:rsidRDefault="005B6D57" w:rsidP="005B6D57">
      <w:pPr>
        <w:spacing w:after="0" w:line="240" w:lineRule="auto"/>
        <w:rPr>
          <w:rFonts w:ascii="Century Gothic" w:hAnsi="Century Gothic"/>
        </w:rPr>
      </w:pPr>
      <w:r w:rsidRPr="005B6D57">
        <w:rPr>
          <w:rFonts w:ascii="Century Gothic" w:hAnsi="Century Gothic"/>
        </w:rPr>
        <w:t>Arbetstider i din lägenhet på vardagar mellan kl. 07.00-17.00</w:t>
      </w:r>
    </w:p>
    <w:p w14:paraId="4429315E" w14:textId="77777777" w:rsidR="004E1DF2" w:rsidRPr="000776D5" w:rsidRDefault="004E1DF2" w:rsidP="000776D5">
      <w:pPr>
        <w:pStyle w:val="Liststycke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0776D5">
        <w:rPr>
          <w:rFonts w:ascii="Century Gothic" w:hAnsi="Century Gothic"/>
        </w:rPr>
        <w:t>Bilnings – och borrningsarbeten</w:t>
      </w:r>
    </w:p>
    <w:p w14:paraId="7B57BDE2" w14:textId="77777777" w:rsidR="004E1DF2" w:rsidRPr="000776D5" w:rsidRDefault="004E1DF2" w:rsidP="000776D5">
      <w:pPr>
        <w:pStyle w:val="Liststycke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0776D5">
        <w:rPr>
          <w:rFonts w:ascii="Century Gothic" w:hAnsi="Century Gothic"/>
        </w:rPr>
        <w:t>Slagljud</w:t>
      </w:r>
    </w:p>
    <w:p w14:paraId="701C8607" w14:textId="77777777" w:rsidR="004E1DF2" w:rsidRPr="000776D5" w:rsidRDefault="004E1DF2" w:rsidP="000776D5">
      <w:pPr>
        <w:pStyle w:val="Liststycke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0776D5">
        <w:rPr>
          <w:rFonts w:ascii="Century Gothic" w:hAnsi="Century Gothic"/>
        </w:rPr>
        <w:t>Motorljud från bilar</w:t>
      </w:r>
    </w:p>
    <w:p w14:paraId="78B6A4C4" w14:textId="114EAF5C" w:rsidR="005F10D9" w:rsidRPr="000776D5" w:rsidRDefault="004E1DF2" w:rsidP="000776D5">
      <w:pPr>
        <w:pStyle w:val="Liststycke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0776D5">
        <w:rPr>
          <w:rFonts w:ascii="Century Gothic" w:hAnsi="Century Gothic"/>
        </w:rPr>
        <w:t>Det är en byggarbetsplats</w:t>
      </w:r>
    </w:p>
    <w:p w14:paraId="56215BAC" w14:textId="77777777" w:rsidR="00E81519" w:rsidRDefault="00E81519" w:rsidP="005B6D57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33B1BA86" w14:textId="69D2C6CB" w:rsidR="005B6D57" w:rsidRPr="005B6D57" w:rsidRDefault="007B1095" w:rsidP="005B6D57">
      <w:pPr>
        <w:spacing w:after="0" w:line="240" w:lineRule="auto"/>
        <w:rPr>
          <w:rFonts w:ascii="Century Gothic" w:hAnsi="Century Gothic"/>
          <w:b/>
          <w:bCs/>
          <w:color w:val="FF0000"/>
        </w:rPr>
      </w:pPr>
      <w:r w:rsidRPr="007B1095">
        <w:rPr>
          <w:rFonts w:ascii="Century Gothic" w:hAnsi="Century Gothic"/>
          <w:b/>
          <w:bCs/>
          <w:color w:val="FF0000"/>
        </w:rPr>
        <w:t>Vattenavstängningar</w:t>
      </w:r>
    </w:p>
    <w:p w14:paraId="025B1303" w14:textId="5E411491" w:rsidR="00F306F6" w:rsidRPr="00D63253" w:rsidRDefault="005B6D57" w:rsidP="00F306F6">
      <w:pPr>
        <w:pStyle w:val="Liststycke"/>
        <w:numPr>
          <w:ilvl w:val="0"/>
          <w:numId w:val="3"/>
        </w:numPr>
        <w:spacing w:after="0" w:line="240" w:lineRule="auto"/>
        <w:rPr>
          <w:rFonts w:ascii="Century Gothic" w:hAnsi="Century Gothic"/>
        </w:rPr>
      </w:pPr>
      <w:r w:rsidRPr="00D63253">
        <w:rPr>
          <w:rFonts w:ascii="Century Gothic" w:hAnsi="Century Gothic"/>
        </w:rPr>
        <w:t xml:space="preserve">Under tiden renoveringen pågår i din lägenhet, </w:t>
      </w:r>
      <w:r w:rsidR="00775F39">
        <w:rPr>
          <w:rFonts w:ascii="Century Gothic" w:hAnsi="Century Gothic"/>
        </w:rPr>
        <w:t xml:space="preserve">kommer </w:t>
      </w:r>
      <w:r w:rsidR="00F306F6">
        <w:rPr>
          <w:rFonts w:ascii="Century Gothic" w:hAnsi="Century Gothic"/>
        </w:rPr>
        <w:t>v</w:t>
      </w:r>
      <w:r w:rsidR="00F306F6" w:rsidRPr="00D63253">
        <w:rPr>
          <w:rFonts w:ascii="Century Gothic" w:hAnsi="Century Gothic"/>
        </w:rPr>
        <w:t xml:space="preserve">i </w:t>
      </w:r>
      <w:r w:rsidR="00C4724C">
        <w:rPr>
          <w:rFonts w:ascii="Century Gothic" w:hAnsi="Century Gothic"/>
        </w:rPr>
        <w:t xml:space="preserve">att </w:t>
      </w:r>
      <w:r w:rsidR="00F306F6" w:rsidRPr="00D63253">
        <w:rPr>
          <w:rFonts w:ascii="Century Gothic" w:hAnsi="Century Gothic"/>
        </w:rPr>
        <w:t>ställ</w:t>
      </w:r>
      <w:r w:rsidR="00C4724C">
        <w:rPr>
          <w:rFonts w:ascii="Century Gothic" w:hAnsi="Century Gothic"/>
        </w:rPr>
        <w:t>a</w:t>
      </w:r>
      <w:r w:rsidR="00F306F6" w:rsidRPr="00D63253">
        <w:rPr>
          <w:rFonts w:ascii="Century Gothic" w:hAnsi="Century Gothic"/>
        </w:rPr>
        <w:t xml:space="preserve"> upp </w:t>
      </w:r>
      <w:r w:rsidR="004849DD">
        <w:rPr>
          <w:rFonts w:ascii="Century Gothic" w:hAnsi="Century Gothic"/>
        </w:rPr>
        <w:t>en</w:t>
      </w:r>
      <w:r w:rsidR="00F306F6" w:rsidRPr="00D63253">
        <w:rPr>
          <w:rFonts w:ascii="Century Gothic" w:hAnsi="Century Gothic"/>
        </w:rPr>
        <w:t xml:space="preserve"> dusch/WC b</w:t>
      </w:r>
      <w:r w:rsidR="004849DD">
        <w:rPr>
          <w:rFonts w:ascii="Century Gothic" w:hAnsi="Century Gothic"/>
        </w:rPr>
        <w:t>od</w:t>
      </w:r>
      <w:r w:rsidR="00F306F6" w:rsidRPr="00D63253">
        <w:rPr>
          <w:rFonts w:ascii="Century Gothic" w:hAnsi="Century Gothic"/>
        </w:rPr>
        <w:t xml:space="preserve"> på gården</w:t>
      </w:r>
      <w:r w:rsidR="004849DD">
        <w:rPr>
          <w:rFonts w:ascii="Century Gothic" w:hAnsi="Century Gothic"/>
        </w:rPr>
        <w:t xml:space="preserve"> och</w:t>
      </w:r>
      <w:r w:rsidR="008D58F6">
        <w:rPr>
          <w:rFonts w:ascii="Century Gothic" w:hAnsi="Century Gothic"/>
        </w:rPr>
        <w:t xml:space="preserve"> en</w:t>
      </w:r>
      <w:r w:rsidR="004849DD">
        <w:rPr>
          <w:rFonts w:ascii="Century Gothic" w:hAnsi="Century Gothic"/>
        </w:rPr>
        <w:t xml:space="preserve"> bod med tvättmaskiner, torktumlare och torkskåp.</w:t>
      </w:r>
    </w:p>
    <w:p w14:paraId="2B967BE1" w14:textId="5C354325" w:rsidR="008078BB" w:rsidRPr="00D63253" w:rsidRDefault="005B6D57" w:rsidP="00D63253">
      <w:pPr>
        <w:pStyle w:val="Liststycke"/>
        <w:numPr>
          <w:ilvl w:val="0"/>
          <w:numId w:val="3"/>
        </w:numPr>
        <w:spacing w:after="0" w:line="240" w:lineRule="auto"/>
        <w:rPr>
          <w:rFonts w:ascii="Century Gothic" w:hAnsi="Century Gothic"/>
        </w:rPr>
      </w:pPr>
      <w:r w:rsidRPr="00D63253">
        <w:rPr>
          <w:rFonts w:ascii="Century Gothic" w:hAnsi="Century Gothic"/>
        </w:rPr>
        <w:t xml:space="preserve">Toalett kommer att fungera </w:t>
      </w:r>
      <w:r w:rsidRPr="00F91789">
        <w:rPr>
          <w:rFonts w:ascii="Century Gothic" w:hAnsi="Century Gothic"/>
        </w:rPr>
        <w:t>med spolning</w:t>
      </w:r>
      <w:r w:rsidR="00F91789">
        <w:rPr>
          <w:rFonts w:ascii="Century Gothic" w:hAnsi="Century Gothic"/>
        </w:rPr>
        <w:t>/hinkspolning</w:t>
      </w:r>
      <w:r w:rsidRPr="00D63253">
        <w:rPr>
          <w:rFonts w:ascii="Century Gothic" w:hAnsi="Century Gothic"/>
        </w:rPr>
        <w:t xml:space="preserve"> på kvällar och helger. </w:t>
      </w:r>
    </w:p>
    <w:p w14:paraId="6876EBF5" w14:textId="107C0227" w:rsidR="005B6D57" w:rsidRPr="00D63253" w:rsidRDefault="005B6D57" w:rsidP="00D63253">
      <w:pPr>
        <w:pStyle w:val="Liststycke"/>
        <w:numPr>
          <w:ilvl w:val="0"/>
          <w:numId w:val="3"/>
        </w:numPr>
        <w:spacing w:after="0" w:line="240" w:lineRule="auto"/>
        <w:rPr>
          <w:rFonts w:ascii="Century Gothic" w:hAnsi="Century Gothic"/>
        </w:rPr>
      </w:pPr>
      <w:r w:rsidRPr="00D63253">
        <w:rPr>
          <w:rFonts w:ascii="Century Gothic" w:hAnsi="Century Gothic"/>
        </w:rPr>
        <w:t xml:space="preserve">Tider då toaletten inte går att använda finns ersättningstoalett enligt punkt ovan samt i </w:t>
      </w:r>
      <w:r w:rsidR="008D58F6">
        <w:rPr>
          <w:rFonts w:ascii="Century Gothic" w:hAnsi="Century Gothic"/>
        </w:rPr>
        <w:t>dusch/WC bod</w:t>
      </w:r>
      <w:r w:rsidRPr="00D63253">
        <w:rPr>
          <w:rFonts w:ascii="Century Gothic" w:hAnsi="Century Gothic"/>
        </w:rPr>
        <w:t>.</w:t>
      </w:r>
    </w:p>
    <w:p w14:paraId="60BF8671" w14:textId="77777777" w:rsidR="00F57877" w:rsidRDefault="00F57877" w:rsidP="005B6D57">
      <w:pPr>
        <w:spacing w:after="0" w:line="240" w:lineRule="auto"/>
        <w:rPr>
          <w:rFonts w:ascii="Century Gothic" w:hAnsi="Century Gothic"/>
        </w:rPr>
      </w:pPr>
    </w:p>
    <w:p w14:paraId="2CD74E08" w14:textId="348801F3" w:rsidR="006C2160" w:rsidRDefault="005B6D57" w:rsidP="005B6D57">
      <w:pPr>
        <w:spacing w:after="0" w:line="240" w:lineRule="auto"/>
        <w:rPr>
          <w:rFonts w:ascii="Century Gothic" w:hAnsi="Century Gothic"/>
        </w:rPr>
      </w:pPr>
      <w:r w:rsidRPr="005B6D57">
        <w:rPr>
          <w:rFonts w:ascii="Century Gothic" w:hAnsi="Century Gothic"/>
        </w:rPr>
        <w:t>Köket kommer att ha vattnet på som vanligt förutom under tillfälliga avstängningar på dagtid. Ett avstängningsschema med ungefärliga tider dagtid kommer att delas ut.</w:t>
      </w:r>
    </w:p>
    <w:p w14:paraId="276D3BA0" w14:textId="77777777" w:rsidR="00F91789" w:rsidRDefault="00F91789" w:rsidP="005B6D57">
      <w:pPr>
        <w:spacing w:after="0" w:line="240" w:lineRule="auto"/>
        <w:rPr>
          <w:rFonts w:ascii="Century Gothic" w:hAnsi="Century Gothic"/>
        </w:rPr>
      </w:pPr>
    </w:p>
    <w:p w14:paraId="0A796EF6" w14:textId="77777777" w:rsidR="00F91789" w:rsidRDefault="00F91789" w:rsidP="005B6D57">
      <w:pPr>
        <w:spacing w:after="0" w:line="240" w:lineRule="auto"/>
        <w:rPr>
          <w:rFonts w:ascii="Century Gothic" w:hAnsi="Century Gothic"/>
        </w:rPr>
      </w:pPr>
    </w:p>
    <w:p w14:paraId="4A4110F3" w14:textId="77777777" w:rsidR="00F91789" w:rsidRDefault="00F91789" w:rsidP="005B6D57">
      <w:pPr>
        <w:spacing w:after="0" w:line="240" w:lineRule="auto"/>
        <w:rPr>
          <w:rFonts w:ascii="Century Gothic" w:hAnsi="Century Gothic"/>
        </w:rPr>
      </w:pPr>
    </w:p>
    <w:p w14:paraId="32976418" w14:textId="77777777" w:rsidR="005F10D9" w:rsidRDefault="005F10D9" w:rsidP="005B6D57">
      <w:pPr>
        <w:spacing w:after="0" w:line="240" w:lineRule="auto"/>
        <w:rPr>
          <w:rFonts w:ascii="Century Gothic" w:hAnsi="Century Gothic"/>
        </w:rPr>
      </w:pPr>
    </w:p>
    <w:p w14:paraId="381E23D4" w14:textId="77188EA1" w:rsidR="002900DC" w:rsidRPr="002900DC" w:rsidRDefault="000A7BA7" w:rsidP="002900DC">
      <w:pPr>
        <w:spacing w:after="0" w:line="240" w:lineRule="auto"/>
        <w:rPr>
          <w:rFonts w:ascii="Century Gothic" w:hAnsi="Century Gothic"/>
          <w:b/>
          <w:bCs/>
          <w:color w:val="FF0000"/>
        </w:rPr>
      </w:pPr>
      <w:r w:rsidRPr="000A7BA7">
        <w:rPr>
          <w:rFonts w:ascii="Century Gothic" w:hAnsi="Century Gothic"/>
          <w:b/>
          <w:bCs/>
          <w:color w:val="FF0000"/>
        </w:rPr>
        <w:lastRenderedPageBreak/>
        <w:t>Vad ska jag plocka undan inför renoveringen?</w:t>
      </w:r>
    </w:p>
    <w:p w14:paraId="33143975" w14:textId="1527C666" w:rsidR="00190534" w:rsidRPr="00F91789" w:rsidRDefault="008C1165" w:rsidP="002900DC">
      <w:pPr>
        <w:spacing w:after="0" w:line="240" w:lineRule="auto"/>
        <w:rPr>
          <w:rFonts w:ascii="Century Gothic" w:hAnsi="Century Gothic"/>
          <w:b/>
          <w:bCs/>
        </w:rPr>
      </w:pPr>
      <w:r w:rsidRPr="00F91789">
        <w:rPr>
          <w:rFonts w:ascii="Century Gothic" w:hAnsi="Century Gothic"/>
          <w:b/>
          <w:bCs/>
        </w:rPr>
        <w:t>Badrummet:</w:t>
      </w:r>
    </w:p>
    <w:p w14:paraId="77515913" w14:textId="6B22DA0E" w:rsidR="002900DC" w:rsidRPr="002900DC" w:rsidRDefault="002900DC" w:rsidP="002900DC">
      <w:pPr>
        <w:spacing w:after="0" w:line="240" w:lineRule="auto"/>
        <w:rPr>
          <w:rFonts w:ascii="Century Gothic" w:hAnsi="Century Gothic"/>
        </w:rPr>
      </w:pPr>
      <w:r w:rsidRPr="002900DC">
        <w:rPr>
          <w:rFonts w:ascii="Century Gothic" w:hAnsi="Century Gothic"/>
        </w:rPr>
        <w:t>Alla dina</w:t>
      </w:r>
      <w:r w:rsidR="00491C39">
        <w:rPr>
          <w:rFonts w:ascii="Century Gothic" w:hAnsi="Century Gothic"/>
        </w:rPr>
        <w:t xml:space="preserve"> </w:t>
      </w:r>
      <w:r w:rsidR="00491C39" w:rsidRPr="008D58F6">
        <w:rPr>
          <w:rFonts w:ascii="Century Gothic" w:hAnsi="Century Gothic"/>
        </w:rPr>
        <w:t>egna</w:t>
      </w:r>
      <w:r w:rsidRPr="002900DC">
        <w:rPr>
          <w:rFonts w:ascii="Century Gothic" w:hAnsi="Century Gothic"/>
        </w:rPr>
        <w:t xml:space="preserve"> saker i badrummet</w:t>
      </w:r>
      <w:r w:rsidR="004849DD">
        <w:rPr>
          <w:rFonts w:ascii="Century Gothic" w:hAnsi="Century Gothic"/>
        </w:rPr>
        <w:t>/tvättrummet/duschrum/WC</w:t>
      </w:r>
      <w:r w:rsidRPr="002900DC">
        <w:rPr>
          <w:rFonts w:ascii="Century Gothic" w:hAnsi="Century Gothic"/>
        </w:rPr>
        <w:t xml:space="preserve"> ska plockas ut och det ska vara klart till </w:t>
      </w:r>
      <w:r w:rsidRPr="00F91789">
        <w:rPr>
          <w:rFonts w:ascii="Century Gothic" w:hAnsi="Century Gothic"/>
          <w:b/>
          <w:bCs/>
        </w:rPr>
        <w:t>kl. 07.00</w:t>
      </w:r>
      <w:r w:rsidRPr="002900DC">
        <w:rPr>
          <w:rFonts w:ascii="Century Gothic" w:hAnsi="Century Gothic"/>
        </w:rPr>
        <w:t xml:space="preserve"> från och med den dagen arbetena startar hemma hos dig.</w:t>
      </w:r>
    </w:p>
    <w:p w14:paraId="34EF9626" w14:textId="77777777" w:rsidR="00313856" w:rsidRDefault="00313856" w:rsidP="002900DC">
      <w:pPr>
        <w:spacing w:after="0" w:line="240" w:lineRule="auto"/>
        <w:rPr>
          <w:rFonts w:ascii="Century Gothic" w:hAnsi="Century Gothic"/>
        </w:rPr>
      </w:pPr>
    </w:p>
    <w:p w14:paraId="06D31EAC" w14:textId="03B43F5D" w:rsidR="002900DC" w:rsidRPr="00F91789" w:rsidRDefault="00313856" w:rsidP="002900DC">
      <w:pPr>
        <w:spacing w:after="0" w:line="240" w:lineRule="auto"/>
        <w:rPr>
          <w:rFonts w:ascii="Century Gothic" w:hAnsi="Century Gothic"/>
          <w:b/>
          <w:bCs/>
        </w:rPr>
      </w:pPr>
      <w:r w:rsidRPr="00F91789">
        <w:rPr>
          <w:rFonts w:ascii="Century Gothic" w:hAnsi="Century Gothic"/>
          <w:b/>
          <w:bCs/>
        </w:rPr>
        <w:t>Hallen:</w:t>
      </w:r>
    </w:p>
    <w:p w14:paraId="7F711A3F" w14:textId="6AE1669F" w:rsidR="002900DC" w:rsidRDefault="00273861" w:rsidP="002900D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K</w:t>
      </w:r>
      <w:r w:rsidR="002900DC" w:rsidRPr="008D58F6">
        <w:rPr>
          <w:rFonts w:ascii="Century Gothic" w:hAnsi="Century Gothic"/>
        </w:rPr>
        <w:t>ommer toalettstolen att tillfälligt ställas upp under dagen då arbetena pågår. Hallen ska hållas fri från saker (även på väggar, så g</w:t>
      </w:r>
      <w:r w:rsidR="00F91789">
        <w:rPr>
          <w:rFonts w:ascii="Century Gothic" w:hAnsi="Century Gothic"/>
        </w:rPr>
        <w:t>o</w:t>
      </w:r>
      <w:r w:rsidR="002900DC" w:rsidRPr="008D58F6">
        <w:rPr>
          <w:rFonts w:ascii="Century Gothic" w:hAnsi="Century Gothic"/>
        </w:rPr>
        <w:t xml:space="preserve">tt det går). </w:t>
      </w:r>
    </w:p>
    <w:p w14:paraId="5386621F" w14:textId="788335D4" w:rsidR="00137826" w:rsidRDefault="008352BE" w:rsidP="002900D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Förråd:</w:t>
      </w:r>
    </w:p>
    <w:p w14:paraId="26F60D17" w14:textId="50D347A0" w:rsidR="008352BE" w:rsidRPr="008D58F6" w:rsidRDefault="008352BE" w:rsidP="002900DC">
      <w:pPr>
        <w:spacing w:after="0" w:line="240" w:lineRule="auto"/>
        <w:rPr>
          <w:rFonts w:ascii="Century Gothic" w:hAnsi="Century Gothic"/>
        </w:rPr>
      </w:pPr>
      <w:r w:rsidRPr="00F91789">
        <w:rPr>
          <w:rFonts w:ascii="Century Gothic" w:hAnsi="Century Gothic"/>
        </w:rPr>
        <w:t xml:space="preserve">Ni som har golvlucka i förrådet måste </w:t>
      </w:r>
      <w:r w:rsidR="000E6FB4" w:rsidRPr="00F91789">
        <w:rPr>
          <w:rFonts w:ascii="Century Gothic" w:hAnsi="Century Gothic"/>
        </w:rPr>
        <w:t>hålla gol</w:t>
      </w:r>
      <w:r w:rsidR="00577FC7" w:rsidRPr="00F91789">
        <w:rPr>
          <w:rFonts w:ascii="Century Gothic" w:hAnsi="Century Gothic"/>
        </w:rPr>
        <w:t>v</w:t>
      </w:r>
      <w:r w:rsidR="000E6FB4" w:rsidRPr="00F91789">
        <w:rPr>
          <w:rFonts w:ascii="Century Gothic" w:hAnsi="Century Gothic"/>
        </w:rPr>
        <w:t>ytan fri</w:t>
      </w:r>
      <w:r w:rsidR="00577FC7" w:rsidRPr="00F91789">
        <w:rPr>
          <w:rFonts w:ascii="Century Gothic" w:hAnsi="Century Gothic"/>
        </w:rPr>
        <w:t>.</w:t>
      </w:r>
    </w:p>
    <w:p w14:paraId="3108D1EF" w14:textId="77777777" w:rsidR="002900DC" w:rsidRPr="00BA78DD" w:rsidRDefault="002900DC" w:rsidP="002900DC">
      <w:pPr>
        <w:spacing w:after="0" w:line="240" w:lineRule="auto"/>
        <w:rPr>
          <w:rFonts w:ascii="Century Gothic" w:hAnsi="Century Gothic"/>
          <w:highlight w:val="yellow"/>
        </w:rPr>
      </w:pPr>
    </w:p>
    <w:p w14:paraId="5FB94067" w14:textId="51EFF438" w:rsidR="002900DC" w:rsidRDefault="002900DC" w:rsidP="002900DC">
      <w:pPr>
        <w:spacing w:after="0" w:line="240" w:lineRule="auto"/>
        <w:rPr>
          <w:rFonts w:ascii="Century Gothic" w:hAnsi="Century Gothic"/>
        </w:rPr>
      </w:pPr>
      <w:r w:rsidRPr="008D58F6">
        <w:rPr>
          <w:rFonts w:ascii="Century Gothic" w:hAnsi="Century Gothic"/>
        </w:rPr>
        <w:t>Håll utsida</w:t>
      </w:r>
      <w:r w:rsidR="00512B7A" w:rsidRPr="008D58F6">
        <w:rPr>
          <w:rFonts w:ascii="Century Gothic" w:hAnsi="Century Gothic"/>
        </w:rPr>
        <w:t>n av</w:t>
      </w:r>
      <w:r w:rsidRPr="008D58F6">
        <w:rPr>
          <w:rFonts w:ascii="Century Gothic" w:hAnsi="Century Gothic"/>
        </w:rPr>
        <w:t xml:space="preserve"> lägenhetsdörr</w:t>
      </w:r>
      <w:r w:rsidR="00512B7A" w:rsidRPr="008D58F6">
        <w:rPr>
          <w:rFonts w:ascii="Century Gothic" w:hAnsi="Century Gothic"/>
        </w:rPr>
        <w:t>en</w:t>
      </w:r>
      <w:r w:rsidRPr="008D58F6">
        <w:rPr>
          <w:rFonts w:ascii="Century Gothic" w:hAnsi="Century Gothic"/>
        </w:rPr>
        <w:t xml:space="preserve"> fri från saker så att det blir enklare att komma in och ut med byggmaterial.</w:t>
      </w:r>
    </w:p>
    <w:p w14:paraId="380B650F" w14:textId="77777777" w:rsidR="008D58F6" w:rsidRDefault="008D58F6" w:rsidP="002900DC">
      <w:pPr>
        <w:spacing w:after="0" w:line="240" w:lineRule="auto"/>
        <w:rPr>
          <w:rFonts w:ascii="Century Gothic" w:hAnsi="Century Gothic"/>
        </w:rPr>
      </w:pPr>
    </w:p>
    <w:p w14:paraId="6B0EC7C6" w14:textId="06FE29EB" w:rsidR="00471682" w:rsidRDefault="006263B0" w:rsidP="006263B0">
      <w:pPr>
        <w:spacing w:after="0" w:line="240" w:lineRule="auto"/>
        <w:rPr>
          <w:rFonts w:ascii="Century Gothic" w:hAnsi="Century Gothic"/>
          <w:b/>
          <w:color w:val="FF0000"/>
        </w:rPr>
      </w:pPr>
      <w:r w:rsidRPr="008A07A4">
        <w:rPr>
          <w:rFonts w:ascii="Century Gothic" w:hAnsi="Century Gothic"/>
          <w:b/>
          <w:color w:val="FF0000"/>
        </w:rPr>
        <w:t>Trafiksituationen</w:t>
      </w:r>
      <w:r w:rsidR="00920008">
        <w:rPr>
          <w:rFonts w:ascii="Century Gothic" w:hAnsi="Century Gothic"/>
          <w:b/>
          <w:color w:val="FF0000"/>
        </w:rPr>
        <w:t xml:space="preserve"> på innergården</w:t>
      </w:r>
      <w:r w:rsidRPr="008A07A4">
        <w:rPr>
          <w:rFonts w:ascii="Century Gothic" w:hAnsi="Century Gothic"/>
          <w:b/>
          <w:color w:val="FF0000"/>
        </w:rPr>
        <w:t>, hur</w:t>
      </w:r>
      <w:r w:rsidR="00920008">
        <w:rPr>
          <w:rFonts w:ascii="Century Gothic" w:hAnsi="Century Gothic"/>
          <w:b/>
          <w:color w:val="FF0000"/>
        </w:rPr>
        <w:t xml:space="preserve"> påverkas den</w:t>
      </w:r>
      <w:r w:rsidRPr="008A07A4">
        <w:rPr>
          <w:rFonts w:ascii="Century Gothic" w:hAnsi="Century Gothic"/>
          <w:b/>
          <w:color w:val="FF0000"/>
        </w:rPr>
        <w:t xml:space="preserve">? </w:t>
      </w:r>
    </w:p>
    <w:p w14:paraId="73547471" w14:textId="11244B7C" w:rsidR="00022247" w:rsidRPr="00022247" w:rsidRDefault="00022247" w:rsidP="00022247">
      <w:pPr>
        <w:spacing w:after="0" w:line="240" w:lineRule="auto"/>
        <w:rPr>
          <w:rFonts w:ascii="Century Gothic" w:hAnsi="Century Gothic"/>
          <w:bCs/>
        </w:rPr>
      </w:pPr>
      <w:r w:rsidRPr="00022247">
        <w:rPr>
          <w:rFonts w:ascii="Century Gothic" w:hAnsi="Century Gothic"/>
          <w:bCs/>
        </w:rPr>
        <w:t>Mer trafik inne på gården</w:t>
      </w:r>
      <w:r w:rsidR="00164332">
        <w:rPr>
          <w:rFonts w:ascii="Century Gothic" w:hAnsi="Century Gothic"/>
          <w:bCs/>
        </w:rPr>
        <w:t>.</w:t>
      </w:r>
    </w:p>
    <w:p w14:paraId="085E9993" w14:textId="263885F7" w:rsidR="00022247" w:rsidRPr="00022247" w:rsidRDefault="00022247" w:rsidP="00022247">
      <w:pPr>
        <w:spacing w:after="0" w:line="240" w:lineRule="auto"/>
        <w:rPr>
          <w:rFonts w:ascii="Century Gothic" w:hAnsi="Century Gothic"/>
          <w:bCs/>
        </w:rPr>
      </w:pPr>
      <w:r w:rsidRPr="00022247">
        <w:rPr>
          <w:rFonts w:ascii="Century Gothic" w:hAnsi="Century Gothic"/>
          <w:bCs/>
        </w:rPr>
        <w:t>Containrar, bodar och stängsel kommer att synas på olika ställen på området</w:t>
      </w:r>
      <w:r w:rsidR="00164332">
        <w:rPr>
          <w:rFonts w:ascii="Century Gothic" w:hAnsi="Century Gothic"/>
          <w:bCs/>
        </w:rPr>
        <w:t>.</w:t>
      </w:r>
    </w:p>
    <w:p w14:paraId="31AE87D8" w14:textId="77777777" w:rsidR="006263B0" w:rsidRPr="00022247" w:rsidRDefault="006263B0" w:rsidP="00680CB7">
      <w:pPr>
        <w:spacing w:after="0" w:line="240" w:lineRule="auto"/>
        <w:rPr>
          <w:rFonts w:ascii="Century Gothic" w:hAnsi="Century Gothic"/>
          <w:bCs/>
        </w:rPr>
      </w:pPr>
    </w:p>
    <w:p w14:paraId="4C7A59D7" w14:textId="77777777" w:rsidR="008A07A4" w:rsidRDefault="008A07A4" w:rsidP="008A07A4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773BFA0E" w14:textId="77777777" w:rsidR="008A07A4" w:rsidRPr="004B506D" w:rsidRDefault="008A07A4" w:rsidP="008A07A4">
      <w:pPr>
        <w:spacing w:after="0" w:line="240" w:lineRule="auto"/>
        <w:rPr>
          <w:rFonts w:ascii="Century Gothic" w:hAnsi="Century Gothic"/>
          <w:b/>
          <w:color w:val="FF0000"/>
        </w:rPr>
      </w:pPr>
      <w:r w:rsidRPr="004B506D">
        <w:rPr>
          <w:rFonts w:ascii="Century Gothic" w:hAnsi="Century Gothic"/>
          <w:b/>
          <w:color w:val="FF0000"/>
        </w:rPr>
        <w:t>Övrigt</w:t>
      </w:r>
    </w:p>
    <w:p w14:paraId="4F7D5C56" w14:textId="77777777" w:rsidR="006D619E" w:rsidRDefault="008A07A4" w:rsidP="008A07A4">
      <w:pPr>
        <w:pStyle w:val="Liststycke"/>
        <w:numPr>
          <w:ilvl w:val="0"/>
          <w:numId w:val="2"/>
        </w:numPr>
        <w:spacing w:after="0" w:line="240" w:lineRule="auto"/>
        <w:rPr>
          <w:rFonts w:ascii="Century Gothic" w:hAnsi="Century Gothic"/>
        </w:rPr>
      </w:pPr>
      <w:r w:rsidRPr="00C66318">
        <w:rPr>
          <w:rFonts w:ascii="Century Gothic" w:hAnsi="Century Gothic"/>
        </w:rPr>
        <w:t>Det kommer att vara stökigt i området under renoveringen</w:t>
      </w:r>
      <w:r w:rsidR="006D619E">
        <w:rPr>
          <w:rFonts w:ascii="Century Gothic" w:hAnsi="Century Gothic"/>
        </w:rPr>
        <w:t>.</w:t>
      </w:r>
    </w:p>
    <w:p w14:paraId="334DBB40" w14:textId="77777777" w:rsidR="00111A14" w:rsidRDefault="006D619E" w:rsidP="00111A14">
      <w:pPr>
        <w:pStyle w:val="Liststycke"/>
        <w:numPr>
          <w:ilvl w:val="0"/>
          <w:numId w:val="2"/>
        </w:numPr>
        <w:rPr>
          <w:rFonts w:ascii="Century Gothic" w:hAnsi="Century Gothic"/>
        </w:rPr>
      </w:pPr>
      <w:r w:rsidRPr="006D619E">
        <w:rPr>
          <w:rFonts w:ascii="Century Gothic" w:hAnsi="Century Gothic"/>
        </w:rPr>
        <w:t>Vi säkrar upp elen och sätter in jordfelsbrytare</w:t>
      </w:r>
    </w:p>
    <w:p w14:paraId="046513DB" w14:textId="52C6E50B" w:rsidR="00E15CCC" w:rsidRDefault="00E15CCC" w:rsidP="00111A14">
      <w:pPr>
        <w:pStyle w:val="Liststycke"/>
        <w:numPr>
          <w:ilvl w:val="0"/>
          <w:numId w:val="2"/>
        </w:numPr>
        <w:rPr>
          <w:rFonts w:ascii="Century Gothic" w:hAnsi="Century Gothic"/>
        </w:rPr>
      </w:pPr>
      <w:r w:rsidRPr="00111A14">
        <w:rPr>
          <w:rFonts w:ascii="Century Gothic" w:hAnsi="Century Gothic"/>
        </w:rPr>
        <w:t xml:space="preserve">Där vi upptäcker att </w:t>
      </w:r>
      <w:r w:rsidR="004732C0" w:rsidRPr="00111A14">
        <w:rPr>
          <w:rFonts w:ascii="Century Gothic" w:hAnsi="Century Gothic"/>
        </w:rPr>
        <w:t xml:space="preserve">vi har problem med avloppen i badrummet så kommer vi att </w:t>
      </w:r>
      <w:r w:rsidR="005818E7" w:rsidRPr="00111A14">
        <w:rPr>
          <w:rFonts w:ascii="Century Gothic" w:hAnsi="Century Gothic"/>
        </w:rPr>
        <w:t>göra en rensning av avloppet.</w:t>
      </w:r>
    </w:p>
    <w:p w14:paraId="18B07991" w14:textId="733C0EE6" w:rsidR="000B116B" w:rsidRPr="00F91789" w:rsidRDefault="000B116B" w:rsidP="00111A14">
      <w:pPr>
        <w:pStyle w:val="Liststycke"/>
        <w:numPr>
          <w:ilvl w:val="0"/>
          <w:numId w:val="2"/>
        </w:numPr>
        <w:rPr>
          <w:rFonts w:ascii="Century Gothic" w:hAnsi="Century Gothic"/>
        </w:rPr>
      </w:pPr>
      <w:r w:rsidRPr="00F91789">
        <w:rPr>
          <w:rFonts w:ascii="Century Gothic" w:hAnsi="Century Gothic"/>
        </w:rPr>
        <w:t>Daglokal: För dig som behöver ko</w:t>
      </w:r>
      <w:r w:rsidR="003642E8" w:rsidRPr="00F91789">
        <w:rPr>
          <w:rFonts w:ascii="Century Gothic" w:hAnsi="Century Gothic"/>
        </w:rPr>
        <w:t>mma bort från bilningsljudet en stund</w:t>
      </w:r>
      <w:r w:rsidR="00F91789" w:rsidRPr="00F91789">
        <w:rPr>
          <w:rFonts w:ascii="Century Gothic" w:hAnsi="Century Gothic"/>
        </w:rPr>
        <w:t xml:space="preserve"> tag kontakt med kvartersvärd/ombyggnadssamordnare.</w:t>
      </w:r>
    </w:p>
    <w:p w14:paraId="5D18BE3B" w14:textId="77777777" w:rsidR="00462F69" w:rsidRPr="000B116B" w:rsidRDefault="00462F69" w:rsidP="000B116B">
      <w:pPr>
        <w:ind w:left="360"/>
        <w:rPr>
          <w:rFonts w:ascii="Century Gothic" w:hAnsi="Century Gothic"/>
        </w:rPr>
      </w:pPr>
    </w:p>
    <w:p w14:paraId="1FF85860" w14:textId="108FA6E8" w:rsidR="00FA73E8" w:rsidRPr="00CC21C7" w:rsidRDefault="00FE645C" w:rsidP="00FA73E8">
      <w:pPr>
        <w:spacing w:after="0" w:line="240" w:lineRule="auto"/>
        <w:rPr>
          <w:rFonts w:ascii="Century Gothic" w:hAnsi="Century Gothic"/>
          <w:b/>
          <w:bCs/>
        </w:rPr>
      </w:pPr>
      <w:r w:rsidRPr="00CC21C7">
        <w:rPr>
          <w:rFonts w:ascii="Century Gothic" w:hAnsi="Century Gothic"/>
          <w:b/>
          <w:bCs/>
        </w:rPr>
        <w:t>Här kan du läsa mer om renoveringen</w:t>
      </w:r>
      <w:r w:rsidR="00CC21C7" w:rsidRPr="00CC21C7">
        <w:rPr>
          <w:rFonts w:ascii="Century Gothic" w:hAnsi="Century Gothic"/>
          <w:b/>
          <w:bCs/>
        </w:rPr>
        <w:t>:</w:t>
      </w:r>
    </w:p>
    <w:p w14:paraId="7171BDBD" w14:textId="3E835CB1" w:rsidR="00CC21C7" w:rsidRPr="00CC21C7" w:rsidRDefault="00CC21C7" w:rsidP="00FA73E8">
      <w:pPr>
        <w:spacing w:after="0" w:line="240" w:lineRule="auto"/>
        <w:rPr>
          <w:rFonts w:ascii="Century Gothic" w:hAnsi="Century Gothic"/>
        </w:rPr>
      </w:pPr>
      <w:r w:rsidRPr="00CC21C7">
        <w:rPr>
          <w:rFonts w:ascii="Century Gothic" w:hAnsi="Century Gothic"/>
        </w:rPr>
        <w:t>https://www.bostaden.umea.se/artikel/norra-slevgrand-smoret-1</w:t>
      </w:r>
    </w:p>
    <w:p w14:paraId="1C98FA08" w14:textId="77777777" w:rsidR="00FA73E8" w:rsidRDefault="00FA73E8" w:rsidP="00FA73E8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14:paraId="6C55FE1D" w14:textId="77777777" w:rsidR="00FA73E8" w:rsidRPr="00FA73E8" w:rsidRDefault="00FA73E8" w:rsidP="00FA73E8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14:paraId="28C0040B" w14:textId="147AB693" w:rsidR="00902752" w:rsidRPr="00AE0E8D" w:rsidRDefault="00902752" w:rsidP="00AE0E8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AE0E8D">
        <w:rPr>
          <w:rFonts w:ascii="Century Gothic" w:hAnsi="Century Gothic"/>
          <w:sz w:val="20"/>
          <w:szCs w:val="20"/>
        </w:rPr>
        <w:t>Lars-Gunnar Lindh</w:t>
      </w:r>
      <w:r w:rsidR="00435D55">
        <w:rPr>
          <w:rFonts w:ascii="Century Gothic" w:hAnsi="Century Gothic"/>
          <w:sz w:val="20"/>
          <w:szCs w:val="20"/>
        </w:rPr>
        <w:tab/>
      </w:r>
      <w:r w:rsidR="00435D55">
        <w:rPr>
          <w:rFonts w:ascii="Century Gothic" w:hAnsi="Century Gothic"/>
          <w:sz w:val="20"/>
          <w:szCs w:val="20"/>
        </w:rPr>
        <w:tab/>
      </w:r>
      <w:r w:rsidR="00435D55">
        <w:rPr>
          <w:rFonts w:ascii="Century Gothic" w:hAnsi="Century Gothic"/>
          <w:sz w:val="20"/>
          <w:szCs w:val="20"/>
        </w:rPr>
        <w:tab/>
      </w:r>
      <w:r w:rsidR="00435D55">
        <w:rPr>
          <w:rFonts w:ascii="Century Gothic" w:hAnsi="Century Gothic"/>
          <w:sz w:val="20"/>
          <w:szCs w:val="20"/>
        </w:rPr>
        <w:tab/>
      </w:r>
    </w:p>
    <w:p w14:paraId="6967EC6A" w14:textId="77777777" w:rsidR="00902752" w:rsidRPr="00AE0E8D" w:rsidRDefault="00902752" w:rsidP="00AE0E8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AE0E8D">
        <w:rPr>
          <w:rFonts w:ascii="Century Gothic" w:hAnsi="Century Gothic"/>
          <w:sz w:val="20"/>
          <w:szCs w:val="20"/>
        </w:rPr>
        <w:t>Ombyggnadssamordnare</w:t>
      </w:r>
    </w:p>
    <w:p w14:paraId="52E59737" w14:textId="5E3F1FBF" w:rsidR="00902752" w:rsidRPr="00AE0E8D" w:rsidRDefault="00E147B0" w:rsidP="00AE0E8D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Lars-gunnar</w:t>
      </w:r>
      <w:r w:rsidR="00E83BF3">
        <w:rPr>
          <w:rFonts w:ascii="Century Gothic" w:hAnsi="Century Gothic"/>
          <w:sz w:val="20"/>
          <w:szCs w:val="20"/>
        </w:rPr>
        <w:t>.lindh@</w:t>
      </w:r>
      <w:r w:rsidR="00902752" w:rsidRPr="00AE0E8D">
        <w:rPr>
          <w:rFonts w:ascii="Century Gothic" w:hAnsi="Century Gothic"/>
          <w:sz w:val="20"/>
          <w:szCs w:val="20"/>
        </w:rPr>
        <w:t xml:space="preserve">bostaden.umea.se </w:t>
      </w:r>
    </w:p>
    <w:p w14:paraId="538DDC09" w14:textId="083A8EFE" w:rsidR="00535238" w:rsidRDefault="00902752" w:rsidP="00AE0E8D">
      <w:p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  <w:r w:rsidRPr="00AE0E8D">
        <w:rPr>
          <w:rFonts w:ascii="Century Gothic" w:hAnsi="Century Gothic"/>
          <w:sz w:val="20"/>
          <w:szCs w:val="20"/>
        </w:rPr>
        <w:t xml:space="preserve"> </w:t>
      </w:r>
      <w:r w:rsidRPr="00175138">
        <w:rPr>
          <w:rFonts w:ascii="Century Gothic" w:hAnsi="Century Gothic"/>
          <w:sz w:val="20"/>
          <w:szCs w:val="20"/>
          <w:lang w:val="en-US"/>
        </w:rPr>
        <w:t>090-17 75 10</w:t>
      </w:r>
    </w:p>
    <w:p w14:paraId="5CB9762D" w14:textId="77777777" w:rsidR="00454DF8" w:rsidRPr="00175138" w:rsidRDefault="00454DF8" w:rsidP="00AE0E8D">
      <w:pPr>
        <w:spacing w:after="0" w:line="240" w:lineRule="auto"/>
        <w:rPr>
          <w:rFonts w:ascii="Century Gothic" w:hAnsi="Century Gothic"/>
          <w:sz w:val="20"/>
          <w:szCs w:val="20"/>
          <w:lang w:val="en-US"/>
        </w:rPr>
      </w:pPr>
    </w:p>
    <w:p w14:paraId="1623E25C" w14:textId="77777777" w:rsidR="00752E0E" w:rsidRPr="00175138" w:rsidRDefault="00752E0E" w:rsidP="00752E0E">
      <w:pPr>
        <w:pStyle w:val="BasicParagraph"/>
        <w:spacing w:line="240" w:lineRule="auto"/>
        <w:rPr>
          <w:rFonts w:ascii="Century Gothic" w:hAnsi="Century Gothic"/>
          <w:sz w:val="20"/>
        </w:rPr>
      </w:pPr>
      <w:bookmarkStart w:id="0" w:name="_Hlk133401366"/>
      <w:r w:rsidRPr="00175138">
        <w:rPr>
          <w:rFonts w:ascii="Century Gothic" w:hAnsi="Century Gothic"/>
          <w:sz w:val="20"/>
        </w:rPr>
        <w:t>Marcus Häggblom</w:t>
      </w:r>
    </w:p>
    <w:p w14:paraId="79AFAC79" w14:textId="77777777" w:rsidR="00752E0E" w:rsidRPr="00175138" w:rsidRDefault="00752E0E" w:rsidP="00752E0E">
      <w:pPr>
        <w:pStyle w:val="BasicParagraph"/>
        <w:spacing w:line="240" w:lineRule="auto"/>
        <w:rPr>
          <w:rFonts w:ascii="Century Gothic" w:hAnsi="Century Gothic"/>
          <w:sz w:val="20"/>
        </w:rPr>
      </w:pPr>
      <w:proofErr w:type="spellStart"/>
      <w:r w:rsidRPr="00175138">
        <w:rPr>
          <w:rFonts w:ascii="Century Gothic" w:hAnsi="Century Gothic"/>
          <w:sz w:val="20"/>
        </w:rPr>
        <w:t>Byggprojektledare</w:t>
      </w:r>
      <w:proofErr w:type="spellEnd"/>
    </w:p>
    <w:p w14:paraId="6378A1FB" w14:textId="109A6374" w:rsidR="00752E0E" w:rsidRPr="00175138" w:rsidRDefault="00E147B0" w:rsidP="00752E0E">
      <w:pPr>
        <w:pStyle w:val="BasicParagraph"/>
        <w:spacing w:line="240" w:lineRule="auto"/>
        <w:rPr>
          <w:rFonts w:ascii="Century Gothic" w:hAnsi="Century Gothic"/>
          <w:sz w:val="20"/>
        </w:rPr>
      </w:pPr>
      <w:r w:rsidRPr="00175138">
        <w:rPr>
          <w:rFonts w:ascii="Century Gothic" w:hAnsi="Century Gothic"/>
          <w:sz w:val="20"/>
        </w:rPr>
        <w:t>m</w:t>
      </w:r>
      <w:r w:rsidR="00E26577" w:rsidRPr="00175138">
        <w:rPr>
          <w:rFonts w:ascii="Century Gothic" w:hAnsi="Century Gothic"/>
          <w:sz w:val="20"/>
        </w:rPr>
        <w:t>arcu</w:t>
      </w:r>
      <w:r w:rsidR="0070277A" w:rsidRPr="00175138">
        <w:rPr>
          <w:rFonts w:ascii="Century Gothic" w:hAnsi="Century Gothic"/>
          <w:sz w:val="20"/>
        </w:rPr>
        <w:t>s.haggblom@bostaden</w:t>
      </w:r>
      <w:r w:rsidR="00752E0E" w:rsidRPr="00175138">
        <w:rPr>
          <w:rFonts w:ascii="Century Gothic" w:hAnsi="Century Gothic"/>
          <w:sz w:val="20"/>
        </w:rPr>
        <w:t xml:space="preserve">.umea.se </w:t>
      </w:r>
    </w:p>
    <w:p w14:paraId="25EAF61F" w14:textId="45B5272C" w:rsidR="00752E0E" w:rsidRPr="00AE0E8D" w:rsidRDefault="00752E0E" w:rsidP="00752E0E">
      <w:pPr>
        <w:pStyle w:val="BasicParagraph"/>
        <w:spacing w:line="240" w:lineRule="auto"/>
        <w:rPr>
          <w:rFonts w:ascii="Century Gothic" w:hAnsi="Century Gothic"/>
          <w:sz w:val="20"/>
          <w:lang w:val="sv-SE"/>
        </w:rPr>
      </w:pPr>
      <w:r w:rsidRPr="00AE0E8D">
        <w:rPr>
          <w:rFonts w:ascii="Century Gothic" w:hAnsi="Century Gothic"/>
          <w:sz w:val="20"/>
          <w:lang w:val="sv-SE"/>
        </w:rPr>
        <w:t>090-17 75 62</w:t>
      </w:r>
    </w:p>
    <w:bookmarkEnd w:id="0"/>
    <w:p w14:paraId="0115FC39" w14:textId="77777777" w:rsidR="00736D1A" w:rsidRPr="00AE0E8D" w:rsidRDefault="00736D1A" w:rsidP="002A316E">
      <w:pPr>
        <w:pStyle w:val="BasicParagraph"/>
        <w:spacing w:line="240" w:lineRule="auto"/>
        <w:rPr>
          <w:rFonts w:ascii="Century Gothic" w:hAnsi="Century Gothic"/>
          <w:sz w:val="20"/>
          <w:lang w:val="sv-SE"/>
        </w:rPr>
      </w:pPr>
    </w:p>
    <w:sectPr w:rsidR="00736D1A" w:rsidRPr="00AE0E8D" w:rsidSect="009E0F61">
      <w:headerReference w:type="even" r:id="rId16"/>
      <w:headerReference w:type="default" r:id="rId17"/>
      <w:footerReference w:type="even" r:id="rId18"/>
      <w:footerReference w:type="default" r:id="rId19"/>
      <w:pgSz w:w="11900" w:h="16840"/>
      <w:pgMar w:top="1985" w:right="1985" w:bottom="2268" w:left="1985" w:header="567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53DFE" w14:textId="77777777" w:rsidR="009E0F61" w:rsidRDefault="009E0F61" w:rsidP="002A316E">
      <w:r>
        <w:separator/>
      </w:r>
    </w:p>
  </w:endnote>
  <w:endnote w:type="continuationSeparator" w:id="0">
    <w:p w14:paraId="2F7D5060" w14:textId="77777777" w:rsidR="009E0F61" w:rsidRDefault="009E0F61" w:rsidP="002A3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0000000" w:usb2="07040001" w:usb3="00000000" w:csb0="00020000" w:csb1="00000000"/>
  </w:font>
  <w:font w:name="Palatino">
    <w:altName w:val="Book Antiqua"/>
    <w:charset w:val="00"/>
    <w:family w:val="auto"/>
    <w:pitch w:val="variable"/>
    <w:sig w:usb0="03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9F89F" w14:textId="77777777" w:rsidR="004578A7" w:rsidRPr="00B0264F" w:rsidRDefault="004578A7">
    <w:pPr>
      <w:pStyle w:val="BasicParagraph"/>
      <w:rPr>
        <w:rFonts w:ascii="Century Gothic" w:hAnsi="Century Gothic"/>
        <w:color w:val="F50000"/>
        <w:sz w:val="16"/>
        <w:lang w:val="sv-SE"/>
      </w:rPr>
    </w:pPr>
    <w:r w:rsidRPr="00B0264F">
      <w:rPr>
        <w:rFonts w:ascii="Century Gothic" w:hAnsi="Century Gothic"/>
        <w:color w:val="F50000"/>
        <w:sz w:val="16"/>
        <w:lang w:val="sv-SE"/>
      </w:rPr>
      <w:t>Besöksadress: Östra Kyrkogatan 2</w:t>
    </w:r>
  </w:p>
  <w:p w14:paraId="1A43ABAE" w14:textId="77777777" w:rsidR="004578A7" w:rsidRDefault="004578A7">
    <w:pPr>
      <w:pStyle w:val="Sidfot1"/>
      <w:tabs>
        <w:tab w:val="clear" w:pos="8306"/>
        <w:tab w:val="right" w:pos="7910"/>
      </w:tabs>
      <w:rPr>
        <w:rFonts w:ascii="Century Gothic" w:hAnsi="Century Gothic"/>
        <w:color w:val="F50000"/>
        <w:sz w:val="16"/>
      </w:rPr>
    </w:pPr>
    <w:r>
      <w:rPr>
        <w:rFonts w:ascii="Century Gothic" w:hAnsi="Century Gothic"/>
        <w:color w:val="F50000"/>
        <w:sz w:val="16"/>
      </w:rPr>
      <w:t>Post: Box 244, 901 06 Umeå</w:t>
    </w:r>
  </w:p>
  <w:p w14:paraId="311DE35D" w14:textId="77777777" w:rsidR="004578A7" w:rsidRDefault="004578A7">
    <w:pPr>
      <w:pStyle w:val="Sidfot1"/>
      <w:tabs>
        <w:tab w:val="clear" w:pos="8306"/>
        <w:tab w:val="right" w:pos="7910"/>
      </w:tabs>
      <w:rPr>
        <w:rFonts w:ascii="Century Gothic" w:hAnsi="Century Gothic"/>
        <w:color w:val="F50000"/>
        <w:sz w:val="16"/>
      </w:rPr>
    </w:pPr>
    <w:proofErr w:type="spellStart"/>
    <w:r>
      <w:rPr>
        <w:rFonts w:ascii="Century Gothic" w:hAnsi="Century Gothic"/>
        <w:color w:val="F50000"/>
        <w:sz w:val="16"/>
      </w:rPr>
      <w:t>Org</w:t>
    </w:r>
    <w:proofErr w:type="spellEnd"/>
    <w:r>
      <w:rPr>
        <w:rFonts w:ascii="Century Gothic" w:hAnsi="Century Gothic"/>
        <w:color w:val="F50000"/>
        <w:sz w:val="16"/>
      </w:rPr>
      <w:t xml:space="preserve"> nr. </w:t>
    </w:r>
    <w:proofErr w:type="gramStart"/>
    <w:r>
      <w:rPr>
        <w:rFonts w:ascii="Century Gothic" w:hAnsi="Century Gothic"/>
        <w:color w:val="F50000"/>
        <w:sz w:val="16"/>
      </w:rPr>
      <w:t>556500-2408</w:t>
    </w:r>
    <w:proofErr w:type="gramEnd"/>
  </w:p>
  <w:p w14:paraId="62A8469E" w14:textId="77777777" w:rsidR="004578A7" w:rsidRDefault="004578A7" w:rsidP="002A316E">
    <w:pPr>
      <w:pStyle w:val="Sidfot1"/>
      <w:tabs>
        <w:tab w:val="clear" w:pos="8306"/>
        <w:tab w:val="right" w:pos="7910"/>
      </w:tabs>
      <w:rPr>
        <w:rFonts w:ascii="Times New Roman" w:eastAsia="Times New Roman" w:hAnsi="Times New Roman"/>
        <w:color w:val="auto"/>
        <w:sz w:val="20"/>
      </w:rPr>
    </w:pPr>
    <w:r>
      <w:rPr>
        <w:rFonts w:ascii="Century Gothic" w:hAnsi="Century Gothic"/>
        <w:color w:val="F50000"/>
        <w:sz w:val="16"/>
      </w:rPr>
      <w:t>www.bostaden.umea.se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681C0" w14:textId="77777777" w:rsidR="004578A7" w:rsidRDefault="004578A7">
    <w:pPr>
      <w:pStyle w:val="Sidfo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30672">
      <w:rPr>
        <w:noProof/>
      </w:rPr>
      <w:t>1</w:t>
    </w:r>
    <w:r>
      <w:fldChar w:fldCharType="end"/>
    </w:r>
  </w:p>
  <w:p w14:paraId="01AC8F07" w14:textId="77777777" w:rsidR="004578A7" w:rsidRPr="007D42BF" w:rsidRDefault="004578A7" w:rsidP="002A316E">
    <w:pPr>
      <w:pStyle w:val="Sidfot1"/>
      <w:tabs>
        <w:tab w:val="right" w:pos="7910"/>
      </w:tabs>
      <w:rPr>
        <w:rFonts w:ascii="Century Gothic" w:eastAsia="Times New Roman" w:hAnsi="Century Gothic"/>
        <w:color w:val="F50000"/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92B7A" w14:textId="77777777" w:rsidR="009E0F61" w:rsidRDefault="009E0F61" w:rsidP="002A316E">
      <w:r>
        <w:separator/>
      </w:r>
    </w:p>
  </w:footnote>
  <w:footnote w:type="continuationSeparator" w:id="0">
    <w:p w14:paraId="47A5D975" w14:textId="77777777" w:rsidR="009E0F61" w:rsidRDefault="009E0F61" w:rsidP="002A3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0499" w14:textId="77777777" w:rsidR="004578A7" w:rsidRDefault="004A308D">
    <w:pPr>
      <w:pStyle w:val="Sidfot1"/>
      <w:tabs>
        <w:tab w:val="clear" w:pos="8306"/>
        <w:tab w:val="right" w:pos="7910"/>
      </w:tabs>
      <w:rPr>
        <w:rFonts w:ascii="Times New Roman" w:eastAsia="Times New Roman" w:hAnsi="Times New Roman"/>
        <w:color w:val="auto"/>
        <w:sz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FABCB70" wp14:editId="4CA8340B">
          <wp:simplePos x="0" y="0"/>
          <wp:positionH relativeFrom="page">
            <wp:posOffset>5972175</wp:posOffset>
          </wp:positionH>
          <wp:positionV relativeFrom="page">
            <wp:posOffset>399415</wp:posOffset>
          </wp:positionV>
          <wp:extent cx="1231900" cy="4572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E17837" wp14:editId="43CDB73D">
              <wp:simplePos x="0" y="0"/>
              <wp:positionH relativeFrom="page">
                <wp:posOffset>4710430</wp:posOffset>
              </wp:positionH>
              <wp:positionV relativeFrom="page">
                <wp:posOffset>10029190</wp:posOffset>
              </wp:positionV>
              <wp:extent cx="2602865" cy="457200"/>
              <wp:effectExtent l="0" t="0" r="1905" b="63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286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3928F" w14:textId="77777777" w:rsidR="004578A7" w:rsidRDefault="004578A7">
                          <w:pPr>
                            <w:pStyle w:val="BasicParagraph"/>
                            <w:jc w:val="right"/>
                            <w:rPr>
                              <w:rFonts w:ascii="Century Gothic" w:hAnsi="Century Gothic"/>
                              <w:b/>
                              <w:color w:val="DE0010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DE0010"/>
                              <w:sz w:val="16"/>
                            </w:rPr>
                            <w:t>Där du känner dig hemma</w:t>
                          </w:r>
                        </w:p>
                        <w:p w14:paraId="670A4114" w14:textId="77777777" w:rsidR="004578A7" w:rsidRDefault="004578A7">
                          <w:pPr>
                            <w:jc w:val="right"/>
                            <w:rPr>
                              <w:rFonts w:ascii="Times New Roman" w:hAnsi="Times New Roman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88900" tIns="88900" rIns="88900" bIns="889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17837" id="Rectangle 4" o:spid="_x0000_s1026" style="position:absolute;margin-left:370.9pt;margin-top:789.7pt;width:204.95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" filled="f" stroked="f">
              <v:stroke joinstyle="round"/>
              <v:path arrowok="t"/>
              <v:textbox inset="7pt,7pt,7pt,7pt">
                <w:txbxContent>
                  <w:p w14:paraId="3FB3928F" w14:textId="77777777" w:rsidR="004578A7" w:rsidRDefault="004578A7">
                    <w:pPr>
                      <w:pStyle w:val="BasicParagraph"/>
                      <w:jc w:val="right"/>
                      <w:rPr>
                        <w:rFonts w:ascii="Century Gothic" w:hAnsi="Century Gothic"/>
                        <w:b/>
                        <w:color w:val="DE0010"/>
                        <w:sz w:val="16"/>
                      </w:rPr>
                    </w:pPr>
                    <w:r>
                      <w:rPr>
                        <w:rFonts w:ascii="Century Gothic" w:hAnsi="Century Gothic"/>
                        <w:b/>
                        <w:color w:val="DE0010"/>
                        <w:sz w:val="16"/>
                      </w:rPr>
                      <w:t>Där du känner dig hemma</w:t>
                    </w:r>
                  </w:p>
                  <w:p w14:paraId="670A4114" w14:textId="77777777" w:rsidR="004578A7" w:rsidRDefault="004578A7">
                    <w:pPr>
                      <w:jc w:val="right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5F7AA" w14:textId="77777777" w:rsidR="004578A7" w:rsidRDefault="004A308D">
    <w:pPr>
      <w:pStyle w:val="Sidfot1"/>
      <w:tabs>
        <w:tab w:val="clear" w:pos="8306"/>
        <w:tab w:val="right" w:pos="7910"/>
      </w:tabs>
      <w:rPr>
        <w:rFonts w:ascii="Times New Roman" w:eastAsia="Times New Roman" w:hAnsi="Times New Roman"/>
        <w:color w:val="auto"/>
        <w:sz w:val="20"/>
      </w:rPr>
    </w:pPr>
    <w:r>
      <w:rPr>
        <w:noProof/>
      </w:rPr>
      <w:drawing>
        <wp:anchor distT="0" distB="0" distL="114300" distR="114300" simplePos="0" relativeHeight="251661312" behindDoc="1" locked="1" layoutInCell="1" allowOverlap="1" wp14:anchorId="45FB704F" wp14:editId="5A1055AC">
          <wp:simplePos x="0" y="0"/>
          <wp:positionH relativeFrom="page">
            <wp:posOffset>6281420</wp:posOffset>
          </wp:positionH>
          <wp:positionV relativeFrom="page">
            <wp:posOffset>297180</wp:posOffset>
          </wp:positionV>
          <wp:extent cx="1267460" cy="615950"/>
          <wp:effectExtent l="0" t="0" r="8890" b="0"/>
          <wp:wrapNone/>
          <wp:docPr id="5" name="Bildobjekt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746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063D1"/>
    <w:multiLevelType w:val="hybridMultilevel"/>
    <w:tmpl w:val="3042C980"/>
    <w:lvl w:ilvl="0" w:tplc="041D000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5355"/>
        </w:tabs>
        <w:ind w:left="535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6075"/>
        </w:tabs>
        <w:ind w:left="607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6795"/>
        </w:tabs>
        <w:ind w:left="679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7515"/>
        </w:tabs>
        <w:ind w:left="751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8235"/>
        </w:tabs>
        <w:ind w:left="823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8955"/>
        </w:tabs>
        <w:ind w:left="895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9675"/>
        </w:tabs>
        <w:ind w:left="967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10395"/>
        </w:tabs>
        <w:ind w:left="10395" w:hanging="360"/>
      </w:pPr>
      <w:rPr>
        <w:rFonts w:ascii="Wingdings" w:hAnsi="Wingdings" w:hint="default"/>
      </w:rPr>
    </w:lvl>
  </w:abstractNum>
  <w:abstractNum w:abstractNumId="1" w15:restartNumberingAfterBreak="0">
    <w:nsid w:val="5650028B"/>
    <w:multiLevelType w:val="hybridMultilevel"/>
    <w:tmpl w:val="8C9A97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52A02"/>
    <w:multiLevelType w:val="hybridMultilevel"/>
    <w:tmpl w:val="877AD1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13533"/>
    <w:multiLevelType w:val="hybridMultilevel"/>
    <w:tmpl w:val="6BA05E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572670">
    <w:abstractNumId w:val="0"/>
  </w:num>
  <w:num w:numId="2" w16cid:durableId="954169251">
    <w:abstractNumId w:val="2"/>
  </w:num>
  <w:num w:numId="3" w16cid:durableId="1471097764">
    <w:abstractNumId w:val="3"/>
  </w:num>
  <w:num w:numId="4" w16cid:durableId="198397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CB7"/>
    <w:rsid w:val="00003D2B"/>
    <w:rsid w:val="00006318"/>
    <w:rsid w:val="000211CF"/>
    <w:rsid w:val="00022247"/>
    <w:rsid w:val="000238B8"/>
    <w:rsid w:val="000238EA"/>
    <w:rsid w:val="00055B5C"/>
    <w:rsid w:val="0005602F"/>
    <w:rsid w:val="000776D5"/>
    <w:rsid w:val="000A62FF"/>
    <w:rsid w:val="000A7BA7"/>
    <w:rsid w:val="000B116B"/>
    <w:rsid w:val="000B5FC9"/>
    <w:rsid w:val="000C2956"/>
    <w:rsid w:val="000C47D5"/>
    <w:rsid w:val="000C50C4"/>
    <w:rsid w:val="000C717C"/>
    <w:rsid w:val="000E3D3E"/>
    <w:rsid w:val="000E6FB4"/>
    <w:rsid w:val="00111A14"/>
    <w:rsid w:val="001134CA"/>
    <w:rsid w:val="00125889"/>
    <w:rsid w:val="00137826"/>
    <w:rsid w:val="00145F66"/>
    <w:rsid w:val="00164332"/>
    <w:rsid w:val="00165934"/>
    <w:rsid w:val="001721A9"/>
    <w:rsid w:val="00175138"/>
    <w:rsid w:val="00190534"/>
    <w:rsid w:val="00197431"/>
    <w:rsid w:val="001B6068"/>
    <w:rsid w:val="001C01AF"/>
    <w:rsid w:val="001F55C3"/>
    <w:rsid w:val="00244D08"/>
    <w:rsid w:val="002477FF"/>
    <w:rsid w:val="002553D7"/>
    <w:rsid w:val="00255D42"/>
    <w:rsid w:val="0026292B"/>
    <w:rsid w:val="00273861"/>
    <w:rsid w:val="00277778"/>
    <w:rsid w:val="00284AAE"/>
    <w:rsid w:val="002900DC"/>
    <w:rsid w:val="002A316E"/>
    <w:rsid w:val="002A72E8"/>
    <w:rsid w:val="002A7665"/>
    <w:rsid w:val="002C3A33"/>
    <w:rsid w:val="002C4260"/>
    <w:rsid w:val="002D65C4"/>
    <w:rsid w:val="002D6899"/>
    <w:rsid w:val="00305EFD"/>
    <w:rsid w:val="00313856"/>
    <w:rsid w:val="00313E5C"/>
    <w:rsid w:val="00317037"/>
    <w:rsid w:val="00332BEA"/>
    <w:rsid w:val="00337C18"/>
    <w:rsid w:val="00351D27"/>
    <w:rsid w:val="00351EFA"/>
    <w:rsid w:val="003574C2"/>
    <w:rsid w:val="003642E8"/>
    <w:rsid w:val="00371FFF"/>
    <w:rsid w:val="00372B84"/>
    <w:rsid w:val="003821F2"/>
    <w:rsid w:val="00384B22"/>
    <w:rsid w:val="003A1954"/>
    <w:rsid w:val="003A6518"/>
    <w:rsid w:val="003B47B2"/>
    <w:rsid w:val="003C1A99"/>
    <w:rsid w:val="003C4F72"/>
    <w:rsid w:val="003F3D09"/>
    <w:rsid w:val="003F4F79"/>
    <w:rsid w:val="0040550E"/>
    <w:rsid w:val="00411600"/>
    <w:rsid w:val="00413B7B"/>
    <w:rsid w:val="00431E8F"/>
    <w:rsid w:val="00434FA4"/>
    <w:rsid w:val="00435D55"/>
    <w:rsid w:val="00444E23"/>
    <w:rsid w:val="00444E6A"/>
    <w:rsid w:val="004461D0"/>
    <w:rsid w:val="00454DF8"/>
    <w:rsid w:val="004578A7"/>
    <w:rsid w:val="00462F69"/>
    <w:rsid w:val="004666FC"/>
    <w:rsid w:val="004715AC"/>
    <w:rsid w:val="00471682"/>
    <w:rsid w:val="004732C0"/>
    <w:rsid w:val="00477879"/>
    <w:rsid w:val="004805BA"/>
    <w:rsid w:val="004849DD"/>
    <w:rsid w:val="00491C39"/>
    <w:rsid w:val="004A308D"/>
    <w:rsid w:val="004B506D"/>
    <w:rsid w:val="004E1DF2"/>
    <w:rsid w:val="004E3F04"/>
    <w:rsid w:val="004F025D"/>
    <w:rsid w:val="0050512E"/>
    <w:rsid w:val="00512B7A"/>
    <w:rsid w:val="00535238"/>
    <w:rsid w:val="005359E1"/>
    <w:rsid w:val="00547021"/>
    <w:rsid w:val="00571E65"/>
    <w:rsid w:val="00577FC7"/>
    <w:rsid w:val="005818E7"/>
    <w:rsid w:val="005B261F"/>
    <w:rsid w:val="005B4E47"/>
    <w:rsid w:val="005B5229"/>
    <w:rsid w:val="005B5D3F"/>
    <w:rsid w:val="005B6D57"/>
    <w:rsid w:val="005E27E4"/>
    <w:rsid w:val="005E4731"/>
    <w:rsid w:val="005E6615"/>
    <w:rsid w:val="005F10D9"/>
    <w:rsid w:val="00601244"/>
    <w:rsid w:val="00623956"/>
    <w:rsid w:val="006263B0"/>
    <w:rsid w:val="00631245"/>
    <w:rsid w:val="00640301"/>
    <w:rsid w:val="00642A53"/>
    <w:rsid w:val="00644663"/>
    <w:rsid w:val="006634A9"/>
    <w:rsid w:val="0066686B"/>
    <w:rsid w:val="00680CB7"/>
    <w:rsid w:val="006836D4"/>
    <w:rsid w:val="006A717D"/>
    <w:rsid w:val="006C2160"/>
    <w:rsid w:val="006D01D8"/>
    <w:rsid w:val="006D12EC"/>
    <w:rsid w:val="006D619E"/>
    <w:rsid w:val="006E0F8D"/>
    <w:rsid w:val="006E4B8A"/>
    <w:rsid w:val="006E5F73"/>
    <w:rsid w:val="006F486D"/>
    <w:rsid w:val="0070277A"/>
    <w:rsid w:val="00704750"/>
    <w:rsid w:val="00707014"/>
    <w:rsid w:val="00711F74"/>
    <w:rsid w:val="00730058"/>
    <w:rsid w:val="007344A1"/>
    <w:rsid w:val="00736D1A"/>
    <w:rsid w:val="0074240B"/>
    <w:rsid w:val="007440AA"/>
    <w:rsid w:val="007450EE"/>
    <w:rsid w:val="00745BD1"/>
    <w:rsid w:val="00752E0E"/>
    <w:rsid w:val="00765576"/>
    <w:rsid w:val="00766F95"/>
    <w:rsid w:val="00775F39"/>
    <w:rsid w:val="0079329D"/>
    <w:rsid w:val="007A108F"/>
    <w:rsid w:val="007B1095"/>
    <w:rsid w:val="007E3518"/>
    <w:rsid w:val="007F490B"/>
    <w:rsid w:val="007F71B4"/>
    <w:rsid w:val="008078BB"/>
    <w:rsid w:val="00815009"/>
    <w:rsid w:val="00817CE5"/>
    <w:rsid w:val="008352BE"/>
    <w:rsid w:val="00836F37"/>
    <w:rsid w:val="00844F5A"/>
    <w:rsid w:val="008629A6"/>
    <w:rsid w:val="00884BDC"/>
    <w:rsid w:val="00894BFE"/>
    <w:rsid w:val="00896468"/>
    <w:rsid w:val="008A07A4"/>
    <w:rsid w:val="008A7F05"/>
    <w:rsid w:val="008B2026"/>
    <w:rsid w:val="008B783B"/>
    <w:rsid w:val="008B78E5"/>
    <w:rsid w:val="008C1165"/>
    <w:rsid w:val="008C143A"/>
    <w:rsid w:val="008C6FFF"/>
    <w:rsid w:val="008D0159"/>
    <w:rsid w:val="008D5529"/>
    <w:rsid w:val="008D58F6"/>
    <w:rsid w:val="008E6CC7"/>
    <w:rsid w:val="00902752"/>
    <w:rsid w:val="00920008"/>
    <w:rsid w:val="00926FEB"/>
    <w:rsid w:val="0093738D"/>
    <w:rsid w:val="009558EA"/>
    <w:rsid w:val="00967613"/>
    <w:rsid w:val="00970EDC"/>
    <w:rsid w:val="0099285F"/>
    <w:rsid w:val="009B21F6"/>
    <w:rsid w:val="009D639E"/>
    <w:rsid w:val="009E0F61"/>
    <w:rsid w:val="009E7E92"/>
    <w:rsid w:val="00A03CA7"/>
    <w:rsid w:val="00A05E88"/>
    <w:rsid w:val="00A3224E"/>
    <w:rsid w:val="00A51807"/>
    <w:rsid w:val="00A54389"/>
    <w:rsid w:val="00A75E3E"/>
    <w:rsid w:val="00A8350A"/>
    <w:rsid w:val="00AA0797"/>
    <w:rsid w:val="00AA0C2D"/>
    <w:rsid w:val="00AA7448"/>
    <w:rsid w:val="00AB7202"/>
    <w:rsid w:val="00AC3A4D"/>
    <w:rsid w:val="00AD2EB6"/>
    <w:rsid w:val="00AE0E8D"/>
    <w:rsid w:val="00AE32C7"/>
    <w:rsid w:val="00AE587B"/>
    <w:rsid w:val="00AF3FFA"/>
    <w:rsid w:val="00B0264F"/>
    <w:rsid w:val="00B21C48"/>
    <w:rsid w:val="00B22BE3"/>
    <w:rsid w:val="00B65BBD"/>
    <w:rsid w:val="00BA78DD"/>
    <w:rsid w:val="00BB3808"/>
    <w:rsid w:val="00BC5951"/>
    <w:rsid w:val="00BC7AA1"/>
    <w:rsid w:val="00BF4DEF"/>
    <w:rsid w:val="00C16399"/>
    <w:rsid w:val="00C219C6"/>
    <w:rsid w:val="00C26698"/>
    <w:rsid w:val="00C416B8"/>
    <w:rsid w:val="00C4724C"/>
    <w:rsid w:val="00CA2B77"/>
    <w:rsid w:val="00CA3E49"/>
    <w:rsid w:val="00CB1123"/>
    <w:rsid w:val="00CB6DDE"/>
    <w:rsid w:val="00CC21C7"/>
    <w:rsid w:val="00CD48EC"/>
    <w:rsid w:val="00CD7645"/>
    <w:rsid w:val="00CD794E"/>
    <w:rsid w:val="00CE377A"/>
    <w:rsid w:val="00CE6A83"/>
    <w:rsid w:val="00CE7487"/>
    <w:rsid w:val="00CE7E80"/>
    <w:rsid w:val="00CF5EC6"/>
    <w:rsid w:val="00D63253"/>
    <w:rsid w:val="00D63C19"/>
    <w:rsid w:val="00D83CB3"/>
    <w:rsid w:val="00DC5A41"/>
    <w:rsid w:val="00DD5E26"/>
    <w:rsid w:val="00DD656F"/>
    <w:rsid w:val="00E062F3"/>
    <w:rsid w:val="00E147B0"/>
    <w:rsid w:val="00E15CCC"/>
    <w:rsid w:val="00E17024"/>
    <w:rsid w:val="00E26577"/>
    <w:rsid w:val="00E36C62"/>
    <w:rsid w:val="00E63152"/>
    <w:rsid w:val="00E71146"/>
    <w:rsid w:val="00E81519"/>
    <w:rsid w:val="00E83BF3"/>
    <w:rsid w:val="00E94DC7"/>
    <w:rsid w:val="00EA11E8"/>
    <w:rsid w:val="00EB629C"/>
    <w:rsid w:val="00EC229A"/>
    <w:rsid w:val="00ED6F20"/>
    <w:rsid w:val="00EE66ED"/>
    <w:rsid w:val="00EF5C15"/>
    <w:rsid w:val="00EF60F1"/>
    <w:rsid w:val="00EF6AF3"/>
    <w:rsid w:val="00F1015A"/>
    <w:rsid w:val="00F17F1A"/>
    <w:rsid w:val="00F30672"/>
    <w:rsid w:val="00F306F6"/>
    <w:rsid w:val="00F33F41"/>
    <w:rsid w:val="00F520E3"/>
    <w:rsid w:val="00F535F9"/>
    <w:rsid w:val="00F55785"/>
    <w:rsid w:val="00F57877"/>
    <w:rsid w:val="00F6336D"/>
    <w:rsid w:val="00F74B7F"/>
    <w:rsid w:val="00F91789"/>
    <w:rsid w:val="00FA73E8"/>
    <w:rsid w:val="00FB283D"/>
    <w:rsid w:val="00FB3FCD"/>
    <w:rsid w:val="00FC796C"/>
    <w:rsid w:val="00FE645C"/>
    <w:rsid w:val="00FE7608"/>
    <w:rsid w:val="00FF3953"/>
    <w:rsid w:val="00FF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CDBF54"/>
  <w15:chartTrackingRefBased/>
  <w15:docId w15:val="{CFD77370-98CD-498C-A08E-63A71E7D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CB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431E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asicParagraph">
    <w:name w:val="[Basic Paragraph]"/>
    <w:pPr>
      <w:widowControl w:val="0"/>
      <w:spacing w:line="288" w:lineRule="auto"/>
    </w:pPr>
    <w:rPr>
      <w:rFonts w:ascii="Times" w:eastAsia="ヒラギノ角ゴ Pro W3" w:hAnsi="Times"/>
      <w:color w:val="000000"/>
      <w:sz w:val="24"/>
      <w:lang w:val="en-US"/>
    </w:rPr>
  </w:style>
  <w:style w:type="paragraph" w:customStyle="1" w:styleId="Sidfot1">
    <w:name w:val="Sidfot1"/>
    <w:pPr>
      <w:tabs>
        <w:tab w:val="center" w:pos="4153"/>
        <w:tab w:val="right" w:pos="8306"/>
      </w:tabs>
    </w:pPr>
    <w:rPr>
      <w:rFonts w:ascii="Cambria" w:eastAsia="ヒラギノ角ゴ Pro W3" w:hAnsi="Cambria"/>
      <w:color w:val="000000"/>
      <w:sz w:val="24"/>
    </w:rPr>
  </w:style>
  <w:style w:type="paragraph" w:styleId="Sidhuvud">
    <w:name w:val="header"/>
    <w:basedOn w:val="Normal"/>
    <w:rsid w:val="00ED0C9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ED0C9F"/>
    <w:pPr>
      <w:tabs>
        <w:tab w:val="center" w:pos="4536"/>
        <w:tab w:val="right" w:pos="9072"/>
      </w:tabs>
    </w:pPr>
  </w:style>
  <w:style w:type="table" w:styleId="Tabellrutnt">
    <w:name w:val="Table Grid"/>
    <w:basedOn w:val="Normaltabell"/>
    <w:rsid w:val="00ED0C9F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15294D"/>
    <w:rPr>
      <w:color w:val="0000FF"/>
      <w:u w:val="single"/>
    </w:rPr>
  </w:style>
  <w:style w:type="character" w:customStyle="1" w:styleId="Rubrik1Char">
    <w:name w:val="Rubrik 1 Char"/>
    <w:link w:val="Rubrik1"/>
    <w:uiPriority w:val="9"/>
    <w:rsid w:val="00431E8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ffrubr1">
    <w:name w:val="Affrubr1"/>
    <w:basedOn w:val="Aff-brd"/>
    <w:rsid w:val="00284AAE"/>
  </w:style>
  <w:style w:type="paragraph" w:customStyle="1" w:styleId="Aff-brd">
    <w:name w:val="Aff-bröd"/>
    <w:basedOn w:val="Normal"/>
    <w:rsid w:val="00284AAE"/>
    <w:rPr>
      <w:rFonts w:ascii="Times New Roman" w:hAnsi="Times New Roman"/>
      <w:szCs w:val="20"/>
    </w:rPr>
  </w:style>
  <w:style w:type="paragraph" w:customStyle="1" w:styleId="Affrubr3hf">
    <w:name w:val="Affrubr3hf"/>
    <w:basedOn w:val="Kurs10p"/>
    <w:autoRedefine/>
    <w:rsid w:val="004578A7"/>
    <w:pPr>
      <w:tabs>
        <w:tab w:val="left" w:pos="1276"/>
      </w:tabs>
      <w:ind w:hanging="29"/>
    </w:pPr>
    <w:rPr>
      <w:i w:val="0"/>
      <w:sz w:val="22"/>
      <w:szCs w:val="22"/>
    </w:rPr>
  </w:style>
  <w:style w:type="paragraph" w:customStyle="1" w:styleId="Kurs10p">
    <w:name w:val="Kurs10p"/>
    <w:basedOn w:val="Normal"/>
    <w:rsid w:val="00284AAE"/>
    <w:rPr>
      <w:rFonts w:ascii="Times New Roman" w:hAnsi="Times New Roman"/>
      <w:i/>
      <w:sz w:val="20"/>
      <w:szCs w:val="20"/>
    </w:rPr>
  </w:style>
  <w:style w:type="paragraph" w:customStyle="1" w:styleId="Normal11N">
    <w:name w:val="Normal 11N"/>
    <w:basedOn w:val="Normal"/>
    <w:rsid w:val="00284AAE"/>
    <w:pPr>
      <w:ind w:left="851"/>
    </w:pPr>
    <w:rPr>
      <w:rFonts w:ascii="Palatino" w:hAnsi="Palatino"/>
      <w:szCs w:val="20"/>
    </w:rPr>
  </w:style>
  <w:style w:type="paragraph" w:customStyle="1" w:styleId="Affrubr4kap">
    <w:name w:val="Affrubr4kap"/>
    <w:basedOn w:val="Affrubr3hf"/>
    <w:rsid w:val="00284AAE"/>
    <w:rPr>
      <w:b/>
      <w:smallCaps/>
    </w:rPr>
  </w:style>
  <w:style w:type="paragraph" w:styleId="Brdtextmedindrag2">
    <w:name w:val="Body Text Indent 2"/>
    <w:basedOn w:val="Normal"/>
    <w:link w:val="Brdtextmedindrag2Char"/>
    <w:rsid w:val="00284AAE"/>
    <w:pPr>
      <w:ind w:left="1418"/>
    </w:pPr>
    <w:rPr>
      <w:rFonts w:ascii="Palatino" w:hAnsi="Palatino"/>
      <w:szCs w:val="20"/>
    </w:rPr>
  </w:style>
  <w:style w:type="character" w:customStyle="1" w:styleId="Brdtextmedindrag2Char">
    <w:name w:val="Brödtext med indrag 2 Char"/>
    <w:link w:val="Brdtextmedindrag2"/>
    <w:rsid w:val="00284AAE"/>
    <w:rPr>
      <w:rFonts w:ascii="Palatino" w:hAnsi="Palatino"/>
      <w:sz w:val="22"/>
    </w:rPr>
  </w:style>
  <w:style w:type="paragraph" w:styleId="Brdtext">
    <w:name w:val="Body Text"/>
    <w:basedOn w:val="Normal"/>
    <w:link w:val="BrdtextChar"/>
    <w:rsid w:val="00284AAE"/>
    <w:rPr>
      <w:rFonts w:ascii="Times New Roman" w:hAnsi="Times New Roman"/>
      <w:b/>
      <w:szCs w:val="20"/>
    </w:rPr>
  </w:style>
  <w:style w:type="character" w:customStyle="1" w:styleId="BrdtextChar">
    <w:name w:val="Brödtext Char"/>
    <w:link w:val="Brdtext"/>
    <w:rsid w:val="00284AAE"/>
    <w:rPr>
      <w:b/>
      <w:sz w:val="24"/>
    </w:rPr>
  </w:style>
  <w:style w:type="paragraph" w:customStyle="1" w:styleId="AFFtext">
    <w:name w:val="AFFtext"/>
    <w:basedOn w:val="Normal"/>
    <w:rsid w:val="00284AAE"/>
    <w:pPr>
      <w:spacing w:before="80"/>
      <w:ind w:left="1418" w:right="567"/>
    </w:pPr>
    <w:rPr>
      <w:rFonts w:ascii="Helvetica" w:hAnsi="Helvetica"/>
      <w:szCs w:val="20"/>
    </w:rPr>
  </w:style>
  <w:style w:type="paragraph" w:customStyle="1" w:styleId="AFFtextgrn">
    <w:name w:val="AFFtextgrön"/>
    <w:basedOn w:val="Normal"/>
    <w:rsid w:val="00284AAE"/>
    <w:pPr>
      <w:spacing w:before="80"/>
      <w:ind w:left="1418" w:right="567"/>
    </w:pPr>
    <w:rPr>
      <w:rFonts w:ascii="Helvetica" w:hAnsi="Helvetica"/>
      <w:color w:val="008000"/>
      <w:szCs w:val="20"/>
    </w:rPr>
  </w:style>
  <w:style w:type="character" w:customStyle="1" w:styleId="SidfotChar">
    <w:name w:val="Sidfot Char"/>
    <w:link w:val="Sidfot"/>
    <w:uiPriority w:val="99"/>
    <w:rsid w:val="00284AAE"/>
    <w:rPr>
      <w:rFonts w:ascii="Times" w:hAnsi="Times"/>
      <w:sz w:val="24"/>
      <w:szCs w:val="24"/>
    </w:rPr>
  </w:style>
  <w:style w:type="paragraph" w:styleId="Liststycke">
    <w:name w:val="List Paragraph"/>
    <w:basedOn w:val="Normal"/>
    <w:uiPriority w:val="34"/>
    <w:qFormat/>
    <w:rsid w:val="00680CB7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BC595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BC595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BC5951"/>
    <w:rPr>
      <w:rFonts w:asciiTheme="minorHAnsi" w:eastAsiaTheme="minorHAnsi" w:hAnsiTheme="minorHAnsi" w:cstheme="minorBidi"/>
      <w:lang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C595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C5951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7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abbostaden.sharepoint.com/sites/Kommunikation/Mallar/Bostaden%20Dokument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08B28AADCA7144A71A621D5A5CC41E" ma:contentTypeVersion="7" ma:contentTypeDescription="Skapa ett nytt dokument." ma:contentTypeScope="" ma:versionID="ac6870d09b101e14652eb6bb2ce6fe02">
  <xsd:schema xmlns:xsd="http://www.w3.org/2001/XMLSchema" xmlns:xs="http://www.w3.org/2001/XMLSchema" xmlns:p="http://schemas.microsoft.com/office/2006/metadata/properties" xmlns:ns2="09f0eb3d-591a-4bc3-99d9-17ca1333be8b" targetNamespace="http://schemas.microsoft.com/office/2006/metadata/properties" ma:root="true" ma:fieldsID="5cc069b3dd97e7459defcb1e10a1eec6" ns2:_="">
    <xsd:import namespace="09f0eb3d-591a-4bc3-99d9-17ca1333be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0eb3d-591a-4bc3-99d9-17ca1333be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53669B-CAD6-4A03-9203-003A73208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f0eb3d-591a-4bc3-99d9-17ca1333be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709732-FD1B-4606-9BE4-2D41BB40C0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47CF480-1148-4490-890D-2F875C55D4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BB1FAC-B39D-4892-B9DA-A731B3C621D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147d6ef-011b-4a01-92f6-e4183ccbc47a}" enabled="0" method="" siteId="{0147d6ef-011b-4a01-92f6-e4183ccbc47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Bostaden%20Dokumentmall</Template>
  <TotalTime>30</TotalTime>
  <Pages>4</Pages>
  <Words>555</Words>
  <Characters>3257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Bostaden Dokumentmall</vt:lpstr>
      <vt:lpstr>Uptatiosandem doluptas ullabor estium</vt:lpstr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Bostaden Dokumentmall</dc:title>
  <dc:subject/>
  <dc:creator>Lars-Gunnar Lindh</dc:creator>
  <cp:keywords/>
  <cp:lastModifiedBy>Marcus Häggblom</cp:lastModifiedBy>
  <cp:revision>5</cp:revision>
  <cp:lastPrinted>2023-05-30T11:08:00Z</cp:lastPrinted>
  <dcterms:created xsi:type="dcterms:W3CDTF">2024-02-12T07:59:00Z</dcterms:created>
  <dcterms:modified xsi:type="dcterms:W3CDTF">2024-02-12T08:20:00Z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Bostaden Dokumentmall</vt:lpwstr>
  </property>
  <property fmtid="{D5CDD505-2E9C-101B-9397-08002B2CF9AE}" pid="3" name="ContentTypeId">
    <vt:lpwstr>0x0101003008B28AADCA7144A71A621D5A5CC41E</vt:lpwstr>
  </property>
</Properties>
</file>